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1220" w:rsidRDefault="00BE1220" w:rsidP="00B56FDD">
      <w:pPr>
        <w:jc w:val="center"/>
        <w:rPr>
          <w:b/>
          <w:bCs/>
          <w:sz w:val="36"/>
          <w:szCs w:val="36"/>
          <w:lang w:val="tt-RU"/>
        </w:rPr>
      </w:pPr>
    </w:p>
    <w:p w:rsidR="00BE1220" w:rsidRDefault="00BE1220" w:rsidP="00B56FDD">
      <w:pPr>
        <w:jc w:val="center"/>
        <w:rPr>
          <w:b/>
          <w:bCs/>
          <w:sz w:val="36"/>
          <w:szCs w:val="36"/>
          <w:lang w:val="tt-RU"/>
        </w:rPr>
      </w:pPr>
    </w:p>
    <w:p w:rsidR="00BE1220" w:rsidRDefault="00BE1220" w:rsidP="00B56FDD">
      <w:pPr>
        <w:jc w:val="center"/>
        <w:rPr>
          <w:b/>
          <w:bCs/>
          <w:sz w:val="36"/>
          <w:szCs w:val="36"/>
          <w:lang w:val="tt-RU"/>
        </w:rPr>
      </w:pPr>
    </w:p>
    <w:p w:rsidR="00BE1220" w:rsidRPr="00A7769A" w:rsidRDefault="00BE1220" w:rsidP="008F5B24">
      <w:pPr>
        <w:jc w:val="center"/>
        <w:rPr>
          <w:b/>
          <w:bCs/>
          <w:color w:val="4F6228"/>
          <w:sz w:val="44"/>
          <w:szCs w:val="44"/>
          <w:lang w:val="tt-RU"/>
        </w:rPr>
      </w:pPr>
      <w:r w:rsidRPr="00A7769A">
        <w:rPr>
          <w:b/>
          <w:bCs/>
          <w:color w:val="4F6228"/>
          <w:sz w:val="44"/>
          <w:szCs w:val="44"/>
          <w:lang w:val="tt-RU"/>
        </w:rPr>
        <w:t>Хороводно – подвижные игры</w:t>
      </w:r>
    </w:p>
    <w:p w:rsidR="00BE1220" w:rsidRPr="00A7769A" w:rsidRDefault="00BE1220" w:rsidP="008F5B24">
      <w:pPr>
        <w:jc w:val="center"/>
        <w:rPr>
          <w:b/>
          <w:bCs/>
          <w:color w:val="4F6228"/>
          <w:sz w:val="44"/>
          <w:szCs w:val="44"/>
        </w:rPr>
      </w:pPr>
      <w:r w:rsidRPr="00A7769A">
        <w:rPr>
          <w:b/>
          <w:bCs/>
          <w:color w:val="4F6228"/>
          <w:sz w:val="44"/>
          <w:szCs w:val="44"/>
          <w:lang w:val="tt-RU"/>
        </w:rPr>
        <w:t>по п</w:t>
      </w:r>
      <w:r w:rsidRPr="00A7769A">
        <w:rPr>
          <w:b/>
          <w:bCs/>
          <w:color w:val="4F6228"/>
          <w:sz w:val="44"/>
          <w:szCs w:val="44"/>
        </w:rPr>
        <w:t>роект</w:t>
      </w:r>
      <w:r w:rsidRPr="00A7769A">
        <w:rPr>
          <w:b/>
          <w:bCs/>
          <w:color w:val="4F6228"/>
          <w:sz w:val="44"/>
          <w:szCs w:val="44"/>
          <w:lang w:val="tt-RU"/>
        </w:rPr>
        <w:t>у</w:t>
      </w:r>
    </w:p>
    <w:p w:rsidR="00BE1220" w:rsidRPr="00A7769A" w:rsidRDefault="00BE1220" w:rsidP="008F5B24">
      <w:pPr>
        <w:jc w:val="center"/>
        <w:rPr>
          <w:b/>
          <w:bCs/>
          <w:color w:val="4F6228"/>
          <w:sz w:val="44"/>
          <w:szCs w:val="44"/>
          <w:lang w:val="tt-RU"/>
        </w:rPr>
      </w:pPr>
      <w:r w:rsidRPr="00A7769A">
        <w:rPr>
          <w:b/>
          <w:bCs/>
          <w:color w:val="4F6228"/>
          <w:sz w:val="44"/>
          <w:szCs w:val="44"/>
        </w:rPr>
        <w:t>«</w:t>
      </w:r>
      <w:r w:rsidRPr="00A7769A">
        <w:rPr>
          <w:b/>
          <w:bCs/>
          <w:color w:val="4F6228"/>
          <w:sz w:val="44"/>
          <w:szCs w:val="44"/>
          <w:lang w:val="tt-RU"/>
        </w:rPr>
        <w:t>Уйный – уйный үсәбез</w:t>
      </w:r>
      <w:r w:rsidRPr="00A7769A">
        <w:rPr>
          <w:b/>
          <w:bCs/>
          <w:color w:val="4F6228"/>
          <w:sz w:val="44"/>
          <w:szCs w:val="44"/>
        </w:rPr>
        <w:t>»</w:t>
      </w:r>
    </w:p>
    <w:p w:rsidR="00BE1220" w:rsidRPr="00A7769A" w:rsidRDefault="00BE1220" w:rsidP="008F5B24">
      <w:pPr>
        <w:jc w:val="center"/>
        <w:rPr>
          <w:b/>
          <w:bCs/>
          <w:color w:val="4F6228"/>
          <w:sz w:val="44"/>
          <w:szCs w:val="44"/>
          <w:lang w:val="tt-RU"/>
        </w:rPr>
      </w:pPr>
      <w:r w:rsidRPr="00A7769A">
        <w:rPr>
          <w:b/>
          <w:bCs/>
          <w:color w:val="4F6228"/>
          <w:sz w:val="44"/>
          <w:szCs w:val="44"/>
        </w:rPr>
        <w:t>«</w:t>
      </w:r>
      <w:r w:rsidRPr="00A7769A">
        <w:rPr>
          <w:b/>
          <w:bCs/>
          <w:color w:val="4F6228"/>
          <w:sz w:val="44"/>
          <w:szCs w:val="44"/>
          <w:lang w:val="tt-RU"/>
        </w:rPr>
        <w:t>Растём, играя</w:t>
      </w:r>
      <w:r w:rsidRPr="00A7769A">
        <w:rPr>
          <w:b/>
          <w:bCs/>
          <w:color w:val="4F6228"/>
          <w:sz w:val="44"/>
          <w:szCs w:val="44"/>
        </w:rPr>
        <w:t>»</w:t>
      </w:r>
    </w:p>
    <w:p w:rsidR="00BE1220" w:rsidRPr="00A7769A" w:rsidRDefault="00BE1220" w:rsidP="008F5B24">
      <w:pPr>
        <w:jc w:val="center"/>
        <w:rPr>
          <w:b/>
          <w:bCs/>
          <w:color w:val="4F6228"/>
          <w:sz w:val="44"/>
          <w:szCs w:val="44"/>
        </w:rPr>
      </w:pPr>
      <w:r w:rsidRPr="00A7769A">
        <w:rPr>
          <w:b/>
          <w:bCs/>
          <w:color w:val="4F6228"/>
          <w:sz w:val="44"/>
          <w:szCs w:val="44"/>
        </w:rPr>
        <w:t>для детей с</w:t>
      </w:r>
      <w:r w:rsidRPr="00A7769A">
        <w:rPr>
          <w:b/>
          <w:bCs/>
          <w:color w:val="4F6228"/>
          <w:sz w:val="44"/>
          <w:szCs w:val="44"/>
          <w:lang w:val="tt-RU"/>
        </w:rPr>
        <w:t>таршей</w:t>
      </w:r>
      <w:r w:rsidRPr="00A7769A">
        <w:rPr>
          <w:b/>
          <w:bCs/>
          <w:color w:val="4F6228"/>
          <w:sz w:val="44"/>
          <w:szCs w:val="44"/>
        </w:rPr>
        <w:t xml:space="preserve"> группы</w:t>
      </w:r>
    </w:p>
    <w:p w:rsidR="00BE1220" w:rsidRPr="008F5B24" w:rsidRDefault="00BE1220" w:rsidP="008F5B24">
      <w:pPr>
        <w:jc w:val="center"/>
        <w:rPr>
          <w:b/>
          <w:bCs/>
          <w:sz w:val="44"/>
          <w:szCs w:val="44"/>
          <w:lang w:val="tt-RU"/>
        </w:rPr>
      </w:pPr>
    </w:p>
    <w:p w:rsidR="00BE1220" w:rsidRPr="008F5B24" w:rsidRDefault="00BE1220" w:rsidP="008F5B24">
      <w:pPr>
        <w:jc w:val="center"/>
        <w:rPr>
          <w:b/>
          <w:bCs/>
          <w:i/>
          <w:iCs/>
          <w:sz w:val="44"/>
          <w:szCs w:val="44"/>
          <w:lang w:val="tt-RU"/>
        </w:rPr>
      </w:pPr>
    </w:p>
    <w:p w:rsidR="00BE1220" w:rsidRDefault="00BE1220" w:rsidP="009B0C72">
      <w:pPr>
        <w:rPr>
          <w:b/>
          <w:bCs/>
          <w:i/>
          <w:iCs/>
          <w:sz w:val="28"/>
          <w:szCs w:val="28"/>
          <w:lang w:val="tt-RU"/>
        </w:rPr>
      </w:pPr>
    </w:p>
    <w:p w:rsidR="00BE1220" w:rsidRDefault="00BE1220" w:rsidP="009B0C72">
      <w:pPr>
        <w:rPr>
          <w:b/>
          <w:bCs/>
          <w:i/>
          <w:iCs/>
          <w:sz w:val="28"/>
          <w:szCs w:val="28"/>
          <w:lang w:val="tt-RU"/>
        </w:rPr>
      </w:pPr>
    </w:p>
    <w:p w:rsidR="00BE1220" w:rsidRDefault="00BE1220" w:rsidP="009B0C72">
      <w:pPr>
        <w:rPr>
          <w:b/>
          <w:bCs/>
          <w:i/>
          <w:iCs/>
          <w:sz w:val="28"/>
          <w:szCs w:val="28"/>
          <w:lang w:val="tt-RU"/>
        </w:rPr>
      </w:pPr>
    </w:p>
    <w:p w:rsidR="00BE1220" w:rsidRDefault="00BE1220" w:rsidP="009B0C72">
      <w:pPr>
        <w:rPr>
          <w:b/>
          <w:bCs/>
          <w:i/>
          <w:iCs/>
          <w:sz w:val="28"/>
          <w:szCs w:val="28"/>
          <w:lang w:val="tt-RU"/>
        </w:rPr>
      </w:pPr>
    </w:p>
    <w:p w:rsidR="00BE1220" w:rsidRDefault="00BE1220" w:rsidP="009B0C72">
      <w:pPr>
        <w:rPr>
          <w:b/>
          <w:bCs/>
          <w:i/>
          <w:iCs/>
          <w:sz w:val="28"/>
          <w:szCs w:val="28"/>
          <w:lang w:val="tt-RU"/>
        </w:rPr>
      </w:pPr>
    </w:p>
    <w:p w:rsidR="00BE1220" w:rsidRDefault="00BE1220" w:rsidP="009B0C72">
      <w:pPr>
        <w:rPr>
          <w:b/>
          <w:bCs/>
          <w:i/>
          <w:iCs/>
          <w:sz w:val="28"/>
          <w:szCs w:val="28"/>
          <w:lang w:val="tt-RU"/>
        </w:rPr>
      </w:pPr>
    </w:p>
    <w:p w:rsidR="00BE1220" w:rsidRPr="008F5B24" w:rsidRDefault="00BE1220" w:rsidP="00651644">
      <w:pPr>
        <w:jc w:val="center"/>
        <w:rPr>
          <w:b/>
          <w:bCs/>
          <w:i/>
          <w:iCs/>
          <w:sz w:val="36"/>
          <w:szCs w:val="36"/>
          <w:lang w:val="tt-RU"/>
        </w:rPr>
      </w:pPr>
      <w:r w:rsidRPr="008F5B24">
        <w:rPr>
          <w:b/>
          <w:bCs/>
          <w:i/>
          <w:iCs/>
          <w:sz w:val="36"/>
          <w:szCs w:val="36"/>
          <w:lang w:val="tt-RU"/>
        </w:rPr>
        <w:t>Җырлы – биюле уен</w:t>
      </w:r>
    </w:p>
    <w:p w:rsidR="00BE1220" w:rsidRPr="008F5B24" w:rsidRDefault="00BE1220" w:rsidP="00651644">
      <w:pPr>
        <w:jc w:val="center"/>
        <w:rPr>
          <w:b/>
          <w:bCs/>
          <w:i/>
          <w:iCs/>
          <w:sz w:val="36"/>
          <w:szCs w:val="36"/>
          <w:lang w:val="tt-RU"/>
        </w:rPr>
        <w:sectPr w:rsidR="00BE1220" w:rsidRPr="008F5B24" w:rsidSect="008F5B24">
          <w:headerReference w:type="default" r:id="rId7"/>
          <w:footerReference w:type="default" r:id="rId8"/>
          <w:pgSz w:w="11907" w:h="8391" w:orient="landscape" w:code="11"/>
          <w:pgMar w:top="568" w:right="1134" w:bottom="850" w:left="1134" w:header="708" w:footer="708" w:gutter="0"/>
          <w:cols w:space="708"/>
          <w:docGrid w:linePitch="360"/>
        </w:sectPr>
      </w:pPr>
      <w:r w:rsidRPr="008F5B24">
        <w:rPr>
          <w:b/>
          <w:bCs/>
          <w:i/>
          <w:iCs/>
          <w:sz w:val="36"/>
          <w:szCs w:val="36"/>
          <w:lang w:val="tt-RU"/>
        </w:rPr>
        <w:t>“Минем өем”-“Мой дом”</w:t>
      </w:r>
    </w:p>
    <w:p w:rsidR="00BE1220" w:rsidRPr="008F5B24" w:rsidRDefault="00BE1220" w:rsidP="009B0C72">
      <w:pPr>
        <w:rPr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>Бу өй матур,</w:t>
      </w:r>
    </w:p>
    <w:p w:rsidR="00BE1220" w:rsidRPr="008F5B24" w:rsidRDefault="00BE1220" w:rsidP="009B0C72">
      <w:pPr>
        <w:rPr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>Бу өй зур.</w:t>
      </w:r>
    </w:p>
    <w:p w:rsidR="00BE1220" w:rsidRPr="008F5B24" w:rsidRDefault="00BE1220" w:rsidP="009B0C72">
      <w:pPr>
        <w:rPr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>Монда яши бабай</w:t>
      </w:r>
    </w:p>
    <w:p w:rsidR="00BE1220" w:rsidRPr="008F5B24" w:rsidRDefault="00BE1220" w:rsidP="009B0C72">
      <w:pPr>
        <w:numPr>
          <w:ilvl w:val="0"/>
          <w:numId w:val="2"/>
        </w:numPr>
        <w:ind w:left="0"/>
        <w:rPr>
          <w:b/>
          <w:bCs/>
          <w:sz w:val="36"/>
          <w:szCs w:val="36"/>
          <w:lang w:val="tt-RU"/>
        </w:rPr>
      </w:pPr>
      <w:r w:rsidRPr="008F5B24">
        <w:rPr>
          <w:b/>
          <w:bCs/>
          <w:sz w:val="36"/>
          <w:szCs w:val="36"/>
          <w:lang w:val="tt-RU"/>
        </w:rPr>
        <w:t xml:space="preserve"> </w:t>
      </w:r>
      <w:r w:rsidRPr="008F5B24">
        <w:rPr>
          <w:sz w:val="36"/>
          <w:szCs w:val="36"/>
          <w:lang w:val="tt-RU"/>
        </w:rPr>
        <w:t>Мин бабай.</w:t>
      </w:r>
    </w:p>
    <w:p w:rsidR="00BE1220" w:rsidRPr="008F5B24" w:rsidRDefault="00BE1220" w:rsidP="009B0C72">
      <w:pPr>
        <w:rPr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>Монда яши әби.</w:t>
      </w:r>
    </w:p>
    <w:p w:rsidR="00BE1220" w:rsidRPr="008F5B24" w:rsidRDefault="00BE1220" w:rsidP="009B0C72">
      <w:pPr>
        <w:numPr>
          <w:ilvl w:val="0"/>
          <w:numId w:val="1"/>
        </w:numPr>
        <w:ind w:left="0"/>
        <w:rPr>
          <w:b/>
          <w:bCs/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>Мин әби.</w:t>
      </w:r>
    </w:p>
    <w:p w:rsidR="00BE1220" w:rsidRPr="008F5B24" w:rsidRDefault="00BE1220" w:rsidP="009B0C72">
      <w:pPr>
        <w:rPr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>Монда яши әти.</w:t>
      </w:r>
    </w:p>
    <w:p w:rsidR="00BE1220" w:rsidRPr="008F5B24" w:rsidRDefault="00BE1220" w:rsidP="009B0C72">
      <w:pPr>
        <w:numPr>
          <w:ilvl w:val="0"/>
          <w:numId w:val="1"/>
        </w:numPr>
        <w:ind w:left="0"/>
        <w:rPr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>Мин әти.</w:t>
      </w:r>
    </w:p>
    <w:p w:rsidR="00BE1220" w:rsidRPr="008F5B24" w:rsidRDefault="00BE1220" w:rsidP="009B0C72">
      <w:pPr>
        <w:rPr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>Монда яши әни.</w:t>
      </w:r>
    </w:p>
    <w:p w:rsidR="00BE1220" w:rsidRPr="008F5B24" w:rsidRDefault="00BE1220" w:rsidP="009B0C72">
      <w:pPr>
        <w:numPr>
          <w:ilvl w:val="0"/>
          <w:numId w:val="1"/>
        </w:numPr>
        <w:ind w:left="0"/>
        <w:rPr>
          <w:sz w:val="36"/>
          <w:szCs w:val="36"/>
          <w:lang w:val="tt-RU"/>
        </w:rPr>
      </w:pPr>
      <w:r w:rsidRPr="008F5B24">
        <w:rPr>
          <w:b/>
          <w:bCs/>
          <w:sz w:val="36"/>
          <w:szCs w:val="36"/>
          <w:lang w:val="tt-RU"/>
        </w:rPr>
        <w:t xml:space="preserve"> </w:t>
      </w:r>
      <w:r w:rsidRPr="008F5B24">
        <w:rPr>
          <w:sz w:val="36"/>
          <w:szCs w:val="36"/>
          <w:lang w:val="tt-RU"/>
        </w:rPr>
        <w:t>Мин әни.</w:t>
      </w:r>
    </w:p>
    <w:p w:rsidR="00BE1220" w:rsidRPr="008F5B24" w:rsidRDefault="00BE1220" w:rsidP="009B0C72">
      <w:pPr>
        <w:rPr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>Монда яши малай.</w:t>
      </w:r>
    </w:p>
    <w:p w:rsidR="00BE1220" w:rsidRPr="008F5B24" w:rsidRDefault="00BE1220" w:rsidP="009B0C72">
      <w:pPr>
        <w:numPr>
          <w:ilvl w:val="0"/>
          <w:numId w:val="1"/>
        </w:numPr>
        <w:ind w:left="0"/>
        <w:rPr>
          <w:sz w:val="36"/>
          <w:szCs w:val="36"/>
          <w:lang w:val="tt-RU"/>
        </w:rPr>
      </w:pPr>
      <w:r w:rsidRPr="008F5B24">
        <w:rPr>
          <w:b/>
          <w:bCs/>
          <w:sz w:val="36"/>
          <w:szCs w:val="36"/>
          <w:lang w:val="tt-RU"/>
        </w:rPr>
        <w:t xml:space="preserve"> </w:t>
      </w:r>
      <w:r w:rsidRPr="008F5B24">
        <w:rPr>
          <w:sz w:val="36"/>
          <w:szCs w:val="36"/>
          <w:lang w:val="tt-RU"/>
        </w:rPr>
        <w:t>Мин малай.</w:t>
      </w:r>
    </w:p>
    <w:p w:rsidR="00BE1220" w:rsidRPr="008F5B24" w:rsidRDefault="00BE1220" w:rsidP="009B0C72">
      <w:pPr>
        <w:rPr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>Монда яши кыз.</w:t>
      </w:r>
    </w:p>
    <w:p w:rsidR="00BE1220" w:rsidRPr="008F5B24" w:rsidRDefault="00BE1220" w:rsidP="009B0C72">
      <w:pPr>
        <w:numPr>
          <w:ilvl w:val="0"/>
          <w:numId w:val="1"/>
        </w:numPr>
        <w:ind w:left="0"/>
        <w:rPr>
          <w:sz w:val="36"/>
          <w:szCs w:val="36"/>
          <w:lang w:val="tt-RU"/>
        </w:rPr>
      </w:pPr>
      <w:r w:rsidRPr="008F5B24">
        <w:rPr>
          <w:b/>
          <w:bCs/>
          <w:sz w:val="36"/>
          <w:szCs w:val="36"/>
          <w:lang w:val="tt-RU"/>
        </w:rPr>
        <w:t xml:space="preserve"> </w:t>
      </w:r>
      <w:r w:rsidRPr="008F5B24">
        <w:rPr>
          <w:sz w:val="36"/>
          <w:szCs w:val="36"/>
          <w:lang w:val="tt-RU"/>
        </w:rPr>
        <w:t>Мин кыз.</w:t>
      </w:r>
    </w:p>
    <w:p w:rsidR="00BE1220" w:rsidRPr="008F5B24" w:rsidRDefault="00BE1220" w:rsidP="009B0C72">
      <w:pPr>
        <w:rPr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>Әйе шул, әйе шул,</w:t>
      </w:r>
    </w:p>
    <w:p w:rsidR="00BE1220" w:rsidRPr="008F5B24" w:rsidRDefault="00BE1220" w:rsidP="009B0C72">
      <w:pPr>
        <w:rPr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>Бу өй матур.</w:t>
      </w:r>
    </w:p>
    <w:p w:rsidR="00BE1220" w:rsidRPr="008F5B24" w:rsidRDefault="00BE1220" w:rsidP="009B0C72">
      <w:pPr>
        <w:rPr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>Бу өй зур.</w:t>
      </w:r>
    </w:p>
    <w:p w:rsidR="00BE1220" w:rsidRPr="008F5B24" w:rsidRDefault="00BE1220" w:rsidP="009B0C72">
      <w:pPr>
        <w:rPr>
          <w:sz w:val="36"/>
          <w:szCs w:val="36"/>
          <w:lang w:val="tt-RU"/>
        </w:rPr>
        <w:sectPr w:rsidR="00BE1220" w:rsidRPr="008F5B24" w:rsidSect="008F5B24">
          <w:type w:val="continuous"/>
          <w:pgSz w:w="11907" w:h="8391" w:orient="landscape" w:code="11"/>
          <w:pgMar w:top="1701" w:right="1134" w:bottom="850" w:left="1134" w:header="708" w:footer="708" w:gutter="0"/>
          <w:cols w:num="2" w:space="708"/>
          <w:docGrid w:linePitch="360"/>
        </w:sectPr>
      </w:pPr>
    </w:p>
    <w:p w:rsidR="00BE1220" w:rsidRPr="008F5B24" w:rsidRDefault="00BE1220" w:rsidP="009034C5">
      <w:pPr>
        <w:jc w:val="both"/>
        <w:rPr>
          <w:sz w:val="36"/>
          <w:szCs w:val="36"/>
          <w:lang w:val="tt-RU"/>
        </w:rPr>
        <w:sectPr w:rsidR="00BE1220" w:rsidRPr="008F5B24" w:rsidSect="008F5B24">
          <w:type w:val="continuous"/>
          <w:pgSz w:w="11907" w:h="8391" w:orient="landscape" w:code="11"/>
          <w:pgMar w:top="1701" w:right="1134" w:bottom="850" w:left="1134" w:header="708" w:footer="708" w:gutter="0"/>
          <w:cols w:num="2" w:space="708"/>
          <w:docGrid w:linePitch="360"/>
        </w:sectPr>
      </w:pPr>
    </w:p>
    <w:p w:rsidR="00BE1220" w:rsidRDefault="00BE1220" w:rsidP="009B0C72">
      <w:pPr>
        <w:rPr>
          <w:b/>
          <w:bCs/>
          <w:i/>
          <w:iCs/>
          <w:sz w:val="28"/>
          <w:szCs w:val="28"/>
          <w:lang w:val="tt-RU"/>
        </w:rPr>
        <w:sectPr w:rsidR="00BE1220" w:rsidSect="008F5B24">
          <w:type w:val="continuous"/>
          <w:pgSz w:w="11907" w:h="8391" w:orient="landscape" w:code="11"/>
          <w:pgMar w:top="284" w:right="1134" w:bottom="850" w:left="1134" w:header="708" w:footer="708" w:gutter="0"/>
          <w:cols w:space="708"/>
          <w:docGrid w:linePitch="360"/>
        </w:sectPr>
      </w:pPr>
    </w:p>
    <w:p w:rsidR="00BE1220" w:rsidRDefault="00BE1220" w:rsidP="009B0C72">
      <w:pPr>
        <w:rPr>
          <w:b/>
          <w:bCs/>
          <w:i/>
          <w:iCs/>
          <w:sz w:val="28"/>
          <w:szCs w:val="28"/>
          <w:lang w:val="tt-RU"/>
        </w:rPr>
      </w:pPr>
      <w:r>
        <w:rPr>
          <w:b/>
          <w:bCs/>
          <w:i/>
          <w:iCs/>
          <w:sz w:val="28"/>
          <w:szCs w:val="28"/>
          <w:lang w:val="tt-RU"/>
        </w:rPr>
        <w:t xml:space="preserve">  </w:t>
      </w:r>
    </w:p>
    <w:p w:rsidR="00BE1220" w:rsidRDefault="00BE1220" w:rsidP="009B0C72">
      <w:pPr>
        <w:rPr>
          <w:b/>
          <w:bCs/>
          <w:i/>
          <w:iCs/>
          <w:sz w:val="28"/>
          <w:szCs w:val="28"/>
          <w:lang w:val="tt-RU"/>
        </w:rPr>
      </w:pPr>
    </w:p>
    <w:p w:rsidR="00BE1220" w:rsidRPr="00651644" w:rsidRDefault="00BE1220" w:rsidP="00651644">
      <w:pPr>
        <w:jc w:val="center"/>
        <w:rPr>
          <w:b/>
          <w:bCs/>
          <w:i/>
          <w:iCs/>
          <w:sz w:val="28"/>
          <w:szCs w:val="28"/>
          <w:lang w:val="tt-RU"/>
        </w:rPr>
      </w:pPr>
      <w:r w:rsidRPr="008F5B24">
        <w:rPr>
          <w:b/>
          <w:bCs/>
          <w:i/>
          <w:iCs/>
          <w:sz w:val="36"/>
          <w:szCs w:val="36"/>
          <w:lang w:val="tt-RU"/>
        </w:rPr>
        <w:t>Җырлы-биюле уен</w:t>
      </w:r>
    </w:p>
    <w:p w:rsidR="00BE1220" w:rsidRPr="008F5B24" w:rsidRDefault="00BE1220" w:rsidP="00651644">
      <w:pPr>
        <w:jc w:val="center"/>
        <w:rPr>
          <w:b/>
          <w:bCs/>
          <w:i/>
          <w:iCs/>
          <w:sz w:val="36"/>
          <w:szCs w:val="36"/>
          <w:lang w:val="tt-RU"/>
        </w:rPr>
      </w:pPr>
      <w:r w:rsidRPr="008F5B24">
        <w:rPr>
          <w:b/>
          <w:bCs/>
          <w:i/>
          <w:iCs/>
          <w:sz w:val="36"/>
          <w:szCs w:val="36"/>
          <w:lang w:val="tt-RU"/>
        </w:rPr>
        <w:t>“Бар матур бакча”</w:t>
      </w:r>
    </w:p>
    <w:p w:rsidR="00BE1220" w:rsidRPr="008F5B24" w:rsidRDefault="00BE1220" w:rsidP="00651644">
      <w:pPr>
        <w:jc w:val="center"/>
        <w:rPr>
          <w:b/>
          <w:bCs/>
          <w:i/>
          <w:iCs/>
          <w:sz w:val="36"/>
          <w:szCs w:val="36"/>
          <w:lang w:val="tt-RU"/>
        </w:rPr>
      </w:pPr>
      <w:r w:rsidRPr="008F5B24">
        <w:rPr>
          <w:b/>
          <w:bCs/>
          <w:i/>
          <w:iCs/>
          <w:sz w:val="36"/>
          <w:szCs w:val="36"/>
          <w:lang w:val="tt-RU"/>
        </w:rPr>
        <w:t>“Есть красивый огород”</w:t>
      </w:r>
    </w:p>
    <w:p w:rsidR="00BE1220" w:rsidRDefault="00BE1220" w:rsidP="009B0C72">
      <w:pPr>
        <w:rPr>
          <w:sz w:val="36"/>
          <w:szCs w:val="36"/>
          <w:lang w:val="tt-RU"/>
        </w:rPr>
        <w:sectPr w:rsidR="00BE1220" w:rsidSect="008F5B24">
          <w:type w:val="continuous"/>
          <w:pgSz w:w="11907" w:h="8391" w:orient="landscape" w:code="11"/>
          <w:pgMar w:top="284" w:right="1134" w:bottom="850" w:left="1134" w:header="708" w:footer="708" w:gutter="0"/>
          <w:cols w:space="708"/>
          <w:docGrid w:linePitch="360"/>
        </w:sectPr>
      </w:pPr>
    </w:p>
    <w:p w:rsidR="00BE1220" w:rsidRPr="008F5B24" w:rsidRDefault="00BE1220" w:rsidP="009B0C72">
      <w:pPr>
        <w:rPr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>Бар матур бакча,</w:t>
      </w:r>
    </w:p>
    <w:p w:rsidR="00BE1220" w:rsidRPr="008F5B24" w:rsidRDefault="00BE1220" w:rsidP="009B0C72">
      <w:pPr>
        <w:rPr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 xml:space="preserve">Анда кишер үсә. </w:t>
      </w:r>
    </w:p>
    <w:p w:rsidR="00BE1220" w:rsidRPr="008F5B24" w:rsidRDefault="00BE1220" w:rsidP="009B0C72">
      <w:pPr>
        <w:rPr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 xml:space="preserve">Менә шундый кишер зур, </w:t>
      </w:r>
    </w:p>
    <w:p w:rsidR="00BE1220" w:rsidRPr="008F5B24" w:rsidRDefault="00BE1220" w:rsidP="009B0C72">
      <w:pPr>
        <w:rPr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 xml:space="preserve">Менә шундый кечкенә.    </w:t>
      </w:r>
    </w:p>
    <w:p w:rsidR="00BE1220" w:rsidRPr="008F5B24" w:rsidRDefault="00BE1220" w:rsidP="009B0C72">
      <w:pPr>
        <w:rPr>
          <w:b/>
          <w:bCs/>
          <w:sz w:val="36"/>
          <w:szCs w:val="36"/>
          <w:lang w:val="tt-RU"/>
        </w:rPr>
      </w:pPr>
      <w:r w:rsidRPr="008F5B24">
        <w:rPr>
          <w:b/>
          <w:bCs/>
          <w:sz w:val="36"/>
          <w:szCs w:val="36"/>
          <w:lang w:val="tt-RU"/>
        </w:rPr>
        <w:t>Кушымта:</w:t>
      </w:r>
    </w:p>
    <w:p w:rsidR="00BE1220" w:rsidRPr="008F5B24" w:rsidRDefault="00BE1220" w:rsidP="009B0C72">
      <w:pPr>
        <w:rPr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 xml:space="preserve">Кишер, кишер, кил әле,  </w:t>
      </w:r>
    </w:p>
    <w:p w:rsidR="00BE1220" w:rsidRPr="008F5B24" w:rsidRDefault="00BE1220" w:rsidP="009B0C72">
      <w:pPr>
        <w:rPr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 xml:space="preserve">Биеп, биеп кит әле.      </w:t>
      </w:r>
    </w:p>
    <w:p w:rsidR="00BE1220" w:rsidRPr="008F5B24" w:rsidRDefault="00BE1220" w:rsidP="009B0C72">
      <w:pPr>
        <w:rPr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 xml:space="preserve">Әллә-лә,әллә-лә,        </w:t>
      </w:r>
    </w:p>
    <w:p w:rsidR="00BE1220" w:rsidRPr="008F5B24" w:rsidRDefault="00BE1220" w:rsidP="009B0C72">
      <w:pPr>
        <w:rPr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 xml:space="preserve">Биеп, биеп кит әле.    </w:t>
      </w:r>
    </w:p>
    <w:p w:rsidR="00BE1220" w:rsidRPr="008F5B24" w:rsidRDefault="00BE1220" w:rsidP="009B0C72">
      <w:pPr>
        <w:rPr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>Бар матур бакча,</w:t>
      </w:r>
    </w:p>
    <w:p w:rsidR="00BE1220" w:rsidRPr="008F5B24" w:rsidRDefault="00BE1220" w:rsidP="009B0C72">
      <w:pPr>
        <w:rPr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 xml:space="preserve">Анда алма үсә.   </w:t>
      </w:r>
    </w:p>
    <w:p w:rsidR="00BE1220" w:rsidRDefault="00BE1220" w:rsidP="009B0C72">
      <w:pPr>
        <w:rPr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 xml:space="preserve">Менә шундый алма зур, </w:t>
      </w:r>
    </w:p>
    <w:p w:rsidR="00BE1220" w:rsidRPr="008F5B24" w:rsidRDefault="00BE1220" w:rsidP="009B0C72">
      <w:pPr>
        <w:rPr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 xml:space="preserve">Менә шундый кечкенә.      </w:t>
      </w:r>
    </w:p>
    <w:p w:rsidR="00BE1220" w:rsidRPr="008F5B24" w:rsidRDefault="00BE1220" w:rsidP="009B0C72">
      <w:pPr>
        <w:rPr>
          <w:b/>
          <w:bCs/>
          <w:sz w:val="36"/>
          <w:szCs w:val="36"/>
          <w:lang w:val="tt-RU"/>
        </w:rPr>
      </w:pPr>
      <w:r w:rsidRPr="008F5B24">
        <w:rPr>
          <w:b/>
          <w:bCs/>
          <w:sz w:val="36"/>
          <w:szCs w:val="36"/>
          <w:lang w:val="tt-RU"/>
        </w:rPr>
        <w:t>Кушымта:</w:t>
      </w:r>
    </w:p>
    <w:p w:rsidR="00BE1220" w:rsidRPr="008F5B24" w:rsidRDefault="00BE1220" w:rsidP="009B0C72">
      <w:pPr>
        <w:rPr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 xml:space="preserve">Алма, алма, кил әле,  </w:t>
      </w:r>
    </w:p>
    <w:p w:rsidR="00BE1220" w:rsidRPr="008F5B24" w:rsidRDefault="00BE1220" w:rsidP="009B0C72">
      <w:pPr>
        <w:rPr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 xml:space="preserve">Биеп, биеп кит әле. </w:t>
      </w:r>
    </w:p>
    <w:p w:rsidR="00BE1220" w:rsidRPr="008F5B24" w:rsidRDefault="00BE1220" w:rsidP="009B0C72">
      <w:pPr>
        <w:rPr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 xml:space="preserve">Әллә-лә, әллә-лә,   </w:t>
      </w:r>
    </w:p>
    <w:p w:rsidR="00BE1220" w:rsidRPr="008F5B24" w:rsidRDefault="00BE1220" w:rsidP="009B0C72">
      <w:pPr>
        <w:rPr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 xml:space="preserve">Биеп, биеп кит әле. </w:t>
      </w:r>
    </w:p>
    <w:p w:rsidR="00BE1220" w:rsidRPr="008F5B24" w:rsidRDefault="00BE1220" w:rsidP="009B0C72">
      <w:pPr>
        <w:rPr>
          <w:sz w:val="36"/>
          <w:szCs w:val="36"/>
          <w:lang w:val="tt-RU"/>
        </w:rPr>
      </w:pPr>
    </w:p>
    <w:p w:rsidR="00BE1220" w:rsidRPr="008F5B24" w:rsidRDefault="00BE1220" w:rsidP="009B0C72">
      <w:pPr>
        <w:rPr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 xml:space="preserve"> Шофер, шофер, кил әле, </w:t>
      </w:r>
    </w:p>
    <w:p w:rsidR="00BE1220" w:rsidRPr="008F5B24" w:rsidRDefault="00BE1220" w:rsidP="009B0C72">
      <w:pPr>
        <w:rPr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 xml:space="preserve">Биеп, биеп кит әле.         </w:t>
      </w:r>
    </w:p>
    <w:p w:rsidR="00BE1220" w:rsidRPr="008F5B24" w:rsidRDefault="00BE1220" w:rsidP="009B0C72">
      <w:pPr>
        <w:rPr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 xml:space="preserve">Әллә-лә, әллә-лә,               </w:t>
      </w:r>
    </w:p>
    <w:p w:rsidR="00BE1220" w:rsidRPr="009B0C72" w:rsidRDefault="00BE1220" w:rsidP="009B0C72">
      <w:pPr>
        <w:rPr>
          <w:lang w:val="tt-RU"/>
        </w:rPr>
      </w:pPr>
      <w:r w:rsidRPr="008F5B24">
        <w:rPr>
          <w:sz w:val="36"/>
          <w:szCs w:val="36"/>
          <w:lang w:val="tt-RU"/>
        </w:rPr>
        <w:t>Биеп, биеп кит әле.</w:t>
      </w:r>
      <w:r w:rsidRPr="009B0C72">
        <w:rPr>
          <w:lang w:val="tt-RU"/>
        </w:rPr>
        <w:t xml:space="preserve">       </w:t>
      </w:r>
    </w:p>
    <w:p w:rsidR="00BE1220" w:rsidRDefault="00BE1220" w:rsidP="00911DD7">
      <w:pPr>
        <w:jc w:val="both"/>
        <w:rPr>
          <w:sz w:val="28"/>
          <w:szCs w:val="28"/>
          <w:lang w:val="tt-RU"/>
        </w:rPr>
        <w:sectPr w:rsidR="00BE1220" w:rsidSect="008F5B24">
          <w:type w:val="continuous"/>
          <w:pgSz w:w="11907" w:h="8391" w:orient="landscape" w:code="11"/>
          <w:pgMar w:top="284" w:right="1134" w:bottom="426" w:left="1134" w:header="708" w:footer="708" w:gutter="0"/>
          <w:cols w:num="2" w:space="708"/>
          <w:docGrid w:linePitch="360"/>
        </w:sectPr>
      </w:pPr>
    </w:p>
    <w:p w:rsidR="00BE1220" w:rsidRPr="00651644" w:rsidRDefault="00BE1220" w:rsidP="00651644">
      <w:pPr>
        <w:jc w:val="center"/>
        <w:rPr>
          <w:sz w:val="28"/>
          <w:szCs w:val="28"/>
          <w:lang w:val="tt-RU"/>
        </w:rPr>
      </w:pPr>
      <w:r w:rsidRPr="008F5B24">
        <w:rPr>
          <w:b/>
          <w:bCs/>
          <w:i/>
          <w:iCs/>
          <w:sz w:val="36"/>
          <w:szCs w:val="36"/>
          <w:lang w:val="tt-RU"/>
        </w:rPr>
        <w:t>Җырлы-биюле  уен</w:t>
      </w:r>
    </w:p>
    <w:p w:rsidR="00BE1220" w:rsidRPr="008F5B24" w:rsidRDefault="00BE1220" w:rsidP="00651644">
      <w:pPr>
        <w:jc w:val="center"/>
        <w:rPr>
          <w:b/>
          <w:bCs/>
          <w:i/>
          <w:iCs/>
          <w:sz w:val="36"/>
          <w:szCs w:val="36"/>
          <w:lang w:val="tt-RU"/>
        </w:rPr>
      </w:pPr>
      <w:r w:rsidRPr="008F5B24">
        <w:rPr>
          <w:b/>
          <w:bCs/>
          <w:i/>
          <w:iCs/>
          <w:sz w:val="36"/>
          <w:szCs w:val="36"/>
          <w:lang w:val="tt-RU"/>
        </w:rPr>
        <w:t>“Кемгә, нәрсә кирәк?”</w:t>
      </w:r>
    </w:p>
    <w:p w:rsidR="00BE1220" w:rsidRPr="008F5B24" w:rsidRDefault="00BE1220" w:rsidP="00651644">
      <w:pPr>
        <w:jc w:val="center"/>
        <w:rPr>
          <w:b/>
          <w:bCs/>
          <w:i/>
          <w:iCs/>
          <w:sz w:val="36"/>
          <w:szCs w:val="36"/>
          <w:lang w:val="tt-RU"/>
        </w:rPr>
      </w:pPr>
      <w:r w:rsidRPr="008F5B24">
        <w:rPr>
          <w:b/>
          <w:bCs/>
          <w:i/>
          <w:iCs/>
          <w:sz w:val="36"/>
          <w:szCs w:val="36"/>
          <w:lang w:val="tt-RU"/>
        </w:rPr>
        <w:t>“Кому что нужно?”</w:t>
      </w:r>
    </w:p>
    <w:p w:rsidR="00BE1220" w:rsidRPr="008F5B24" w:rsidRDefault="00BE1220" w:rsidP="00651644">
      <w:pPr>
        <w:jc w:val="center"/>
        <w:rPr>
          <w:sz w:val="36"/>
          <w:szCs w:val="36"/>
          <w:u w:val="single"/>
          <w:lang w:val="tt-RU"/>
        </w:rPr>
      </w:pPr>
    </w:p>
    <w:p w:rsidR="00BE1220" w:rsidRPr="008F5B24" w:rsidRDefault="00BE1220" w:rsidP="00A7769A">
      <w:pPr>
        <w:jc w:val="center"/>
        <w:rPr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>Миңа кыяр кирәк,</w:t>
      </w:r>
    </w:p>
    <w:p w:rsidR="00BE1220" w:rsidRPr="008F5B24" w:rsidRDefault="00BE1220" w:rsidP="00A7769A">
      <w:pPr>
        <w:jc w:val="center"/>
        <w:rPr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>Сиңа кыяр кирәк.</w:t>
      </w:r>
    </w:p>
    <w:p w:rsidR="00BE1220" w:rsidRPr="008F5B24" w:rsidRDefault="00BE1220" w:rsidP="00A7769A">
      <w:pPr>
        <w:jc w:val="center"/>
        <w:rPr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>Әйе шул, әйе шул,</w:t>
      </w:r>
    </w:p>
    <w:p w:rsidR="00BE1220" w:rsidRPr="008F5B24" w:rsidRDefault="00BE1220" w:rsidP="00A7769A">
      <w:pPr>
        <w:jc w:val="center"/>
        <w:rPr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>Сиңа нәрсә кирәк?</w:t>
      </w:r>
    </w:p>
    <w:p w:rsidR="00BE1220" w:rsidRPr="008F5B24" w:rsidRDefault="00BE1220" w:rsidP="00A7769A">
      <w:pPr>
        <w:jc w:val="center"/>
        <w:rPr>
          <w:b/>
          <w:bCs/>
          <w:sz w:val="36"/>
          <w:szCs w:val="36"/>
          <w:lang w:val="tt-RU"/>
        </w:rPr>
      </w:pPr>
      <w:r w:rsidRPr="008F5B24">
        <w:rPr>
          <w:b/>
          <w:bCs/>
          <w:sz w:val="36"/>
          <w:szCs w:val="36"/>
          <w:lang w:val="tt-RU"/>
        </w:rPr>
        <w:t>Битлексез бала:</w:t>
      </w:r>
    </w:p>
    <w:p w:rsidR="00BE1220" w:rsidRPr="008F5B24" w:rsidRDefault="00BE1220" w:rsidP="00A7769A">
      <w:pPr>
        <w:jc w:val="center"/>
        <w:rPr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>Кәбестә (бәрәңге, кыяр,</w:t>
      </w:r>
    </w:p>
    <w:p w:rsidR="00BE1220" w:rsidRPr="008F5B24" w:rsidRDefault="00BE1220" w:rsidP="00A7769A">
      <w:pPr>
        <w:jc w:val="center"/>
        <w:rPr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>кишер, суган, помидор) кирәк.</w:t>
      </w:r>
    </w:p>
    <w:p w:rsidR="00BE1220" w:rsidRPr="008F5B24" w:rsidRDefault="00BE1220" w:rsidP="00A7769A">
      <w:pPr>
        <w:jc w:val="center"/>
        <w:rPr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>Әйе шул, әйе шул,</w:t>
      </w:r>
    </w:p>
    <w:p w:rsidR="00BE1220" w:rsidRPr="008F5B24" w:rsidRDefault="00BE1220" w:rsidP="00A7769A">
      <w:pPr>
        <w:jc w:val="center"/>
        <w:rPr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>Сиңа кәбестә кирәк.</w:t>
      </w:r>
    </w:p>
    <w:p w:rsidR="00BE1220" w:rsidRPr="008F5B24" w:rsidRDefault="00BE1220" w:rsidP="009034C5">
      <w:pPr>
        <w:jc w:val="both"/>
        <w:rPr>
          <w:b/>
          <w:bCs/>
          <w:sz w:val="36"/>
          <w:szCs w:val="36"/>
          <w:u w:val="single"/>
          <w:lang w:val="tt-RU"/>
        </w:rPr>
      </w:pPr>
    </w:p>
    <w:p w:rsidR="00BE1220" w:rsidRDefault="00BE1220" w:rsidP="009B0C72">
      <w:pPr>
        <w:rPr>
          <w:b/>
          <w:bCs/>
          <w:i/>
          <w:iCs/>
          <w:sz w:val="32"/>
          <w:szCs w:val="32"/>
          <w:lang w:val="tt-RU"/>
        </w:rPr>
      </w:pPr>
    </w:p>
    <w:p w:rsidR="00BE1220" w:rsidRPr="00651644" w:rsidRDefault="00BE1220" w:rsidP="00651644">
      <w:pPr>
        <w:jc w:val="center"/>
        <w:rPr>
          <w:b/>
          <w:bCs/>
          <w:i/>
          <w:iCs/>
          <w:sz w:val="32"/>
          <w:szCs w:val="32"/>
          <w:lang w:val="tt-RU"/>
        </w:rPr>
      </w:pPr>
      <w:r w:rsidRPr="008F5B24">
        <w:rPr>
          <w:b/>
          <w:bCs/>
          <w:i/>
          <w:iCs/>
          <w:sz w:val="36"/>
          <w:szCs w:val="36"/>
          <w:lang w:val="tt-RU"/>
        </w:rPr>
        <w:t>Җырлы-биюле уен</w:t>
      </w:r>
    </w:p>
    <w:p w:rsidR="00BE1220" w:rsidRPr="008F5B24" w:rsidRDefault="00BE1220" w:rsidP="00651644">
      <w:pPr>
        <w:jc w:val="center"/>
        <w:rPr>
          <w:b/>
          <w:bCs/>
          <w:i/>
          <w:iCs/>
          <w:sz w:val="36"/>
          <w:szCs w:val="36"/>
          <w:lang w:val="tt-RU"/>
        </w:rPr>
      </w:pPr>
      <w:r w:rsidRPr="008F5B24">
        <w:rPr>
          <w:b/>
          <w:bCs/>
          <w:i/>
          <w:iCs/>
          <w:sz w:val="36"/>
          <w:szCs w:val="36"/>
          <w:lang w:val="tt-RU"/>
        </w:rPr>
        <w:t>“Кәрзиндә нәрсә бар?”-</w:t>
      </w:r>
    </w:p>
    <w:p w:rsidR="00BE1220" w:rsidRPr="008F5B24" w:rsidRDefault="00BE1220" w:rsidP="00651644">
      <w:pPr>
        <w:jc w:val="center"/>
        <w:rPr>
          <w:b/>
          <w:bCs/>
          <w:i/>
          <w:iCs/>
          <w:sz w:val="36"/>
          <w:szCs w:val="36"/>
          <w:lang w:val="tt-RU"/>
        </w:rPr>
      </w:pPr>
      <w:r w:rsidRPr="008F5B24">
        <w:rPr>
          <w:b/>
          <w:bCs/>
          <w:i/>
          <w:iCs/>
          <w:sz w:val="36"/>
          <w:szCs w:val="36"/>
          <w:lang w:val="tt-RU"/>
        </w:rPr>
        <w:t>“Что есть в корзине?”</w:t>
      </w:r>
    </w:p>
    <w:p w:rsidR="00BE1220" w:rsidRPr="008F5B24" w:rsidRDefault="00BE1220" w:rsidP="00651644">
      <w:pPr>
        <w:jc w:val="center"/>
        <w:rPr>
          <w:b/>
          <w:bCs/>
          <w:sz w:val="36"/>
          <w:szCs w:val="36"/>
          <w:lang w:val="tt-RU"/>
        </w:rPr>
      </w:pPr>
    </w:p>
    <w:p w:rsidR="00BE1220" w:rsidRPr="008F5B24" w:rsidRDefault="00BE1220" w:rsidP="00A7769A">
      <w:pPr>
        <w:numPr>
          <w:ilvl w:val="0"/>
          <w:numId w:val="1"/>
        </w:numPr>
        <w:ind w:left="0"/>
        <w:jc w:val="center"/>
        <w:rPr>
          <w:sz w:val="36"/>
          <w:szCs w:val="36"/>
          <w:lang w:val="tt-RU"/>
        </w:rPr>
        <w:sectPr w:rsidR="00BE1220" w:rsidRPr="008F5B24" w:rsidSect="008F5B24">
          <w:type w:val="continuous"/>
          <w:pgSz w:w="11907" w:h="8391" w:orient="landscape" w:code="11"/>
          <w:pgMar w:top="284" w:right="1134" w:bottom="284" w:left="1134" w:header="708" w:footer="708" w:gutter="0"/>
          <w:cols w:space="708"/>
          <w:docGrid w:linePitch="360"/>
        </w:sectPr>
      </w:pPr>
    </w:p>
    <w:p w:rsidR="00BE1220" w:rsidRPr="008F5B24" w:rsidRDefault="00BE1220" w:rsidP="00A7769A">
      <w:pPr>
        <w:numPr>
          <w:ilvl w:val="0"/>
          <w:numId w:val="1"/>
        </w:numPr>
        <w:ind w:left="0"/>
        <w:jc w:val="center"/>
        <w:rPr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>Оля, Оля әйт әле,</w:t>
      </w:r>
    </w:p>
    <w:p w:rsidR="00BE1220" w:rsidRPr="008F5B24" w:rsidRDefault="00BE1220" w:rsidP="00A7769A">
      <w:pPr>
        <w:jc w:val="center"/>
        <w:rPr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>Кәрзиндә нәрсә бар?</w:t>
      </w:r>
    </w:p>
    <w:p w:rsidR="00BE1220" w:rsidRPr="008F5B24" w:rsidRDefault="00BE1220" w:rsidP="00A7769A">
      <w:pPr>
        <w:numPr>
          <w:ilvl w:val="0"/>
          <w:numId w:val="1"/>
        </w:numPr>
        <w:ind w:left="0"/>
        <w:jc w:val="center"/>
        <w:rPr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>Кәрзиндә кызыл, сары,</w:t>
      </w:r>
    </w:p>
    <w:p w:rsidR="00BE1220" w:rsidRPr="008F5B24" w:rsidRDefault="00BE1220" w:rsidP="00A7769A">
      <w:pPr>
        <w:jc w:val="center"/>
        <w:rPr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>Яшел, матур алма бар.</w:t>
      </w:r>
    </w:p>
    <w:p w:rsidR="00BE1220" w:rsidRPr="008F5B24" w:rsidRDefault="00BE1220" w:rsidP="00A7769A">
      <w:pPr>
        <w:jc w:val="center"/>
        <w:rPr>
          <w:sz w:val="36"/>
          <w:szCs w:val="36"/>
          <w:lang w:val="tt-RU"/>
        </w:rPr>
      </w:pPr>
    </w:p>
    <w:p w:rsidR="00BE1220" w:rsidRPr="008F5B24" w:rsidRDefault="00BE1220" w:rsidP="00A7769A">
      <w:pPr>
        <w:numPr>
          <w:ilvl w:val="0"/>
          <w:numId w:val="1"/>
        </w:numPr>
        <w:ind w:left="0"/>
        <w:jc w:val="center"/>
        <w:rPr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>Саша, Саша әйт әле,</w:t>
      </w:r>
    </w:p>
    <w:p w:rsidR="00BE1220" w:rsidRPr="008F5B24" w:rsidRDefault="00BE1220" w:rsidP="00A7769A">
      <w:pPr>
        <w:jc w:val="center"/>
        <w:rPr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>Кәрзиндә нәрсә бар?</w:t>
      </w:r>
    </w:p>
    <w:p w:rsidR="00BE1220" w:rsidRPr="008F5B24" w:rsidRDefault="00BE1220" w:rsidP="00A7769A">
      <w:pPr>
        <w:numPr>
          <w:ilvl w:val="0"/>
          <w:numId w:val="1"/>
        </w:numPr>
        <w:ind w:left="0"/>
        <w:jc w:val="center"/>
        <w:rPr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>Кәрзиндә кыяр, суган,</w:t>
      </w:r>
    </w:p>
    <w:p w:rsidR="00BE1220" w:rsidRPr="008F5B24" w:rsidRDefault="00BE1220" w:rsidP="00A7769A">
      <w:pPr>
        <w:jc w:val="center"/>
        <w:rPr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>Кәбестә бар, кишер бар.</w:t>
      </w:r>
    </w:p>
    <w:p w:rsidR="00BE1220" w:rsidRPr="008F5B24" w:rsidRDefault="00BE1220" w:rsidP="005B1088">
      <w:pPr>
        <w:rPr>
          <w:sz w:val="36"/>
          <w:szCs w:val="36"/>
          <w:lang w:val="tt-RU"/>
        </w:rPr>
        <w:sectPr w:rsidR="00BE1220" w:rsidRPr="008F5B24" w:rsidSect="008F5B24">
          <w:type w:val="continuous"/>
          <w:pgSz w:w="11907" w:h="8391" w:orient="landscape" w:code="11"/>
          <w:pgMar w:top="1701" w:right="1134" w:bottom="850" w:left="1134" w:header="708" w:footer="708" w:gutter="0"/>
          <w:cols w:space="708"/>
          <w:docGrid w:linePitch="360"/>
        </w:sectPr>
      </w:pPr>
    </w:p>
    <w:p w:rsidR="00BE1220" w:rsidRDefault="00BE1220" w:rsidP="00C73893">
      <w:pPr>
        <w:jc w:val="center"/>
        <w:rPr>
          <w:b/>
          <w:bCs/>
          <w:i/>
          <w:iCs/>
          <w:sz w:val="28"/>
          <w:szCs w:val="28"/>
          <w:lang w:val="tt-RU"/>
        </w:rPr>
      </w:pPr>
    </w:p>
    <w:p w:rsidR="00BE1220" w:rsidRDefault="00BE1220" w:rsidP="00C73893">
      <w:pPr>
        <w:jc w:val="center"/>
        <w:rPr>
          <w:b/>
          <w:bCs/>
          <w:i/>
          <w:iCs/>
          <w:sz w:val="28"/>
          <w:szCs w:val="28"/>
          <w:lang w:val="tt-RU"/>
        </w:rPr>
      </w:pPr>
    </w:p>
    <w:p w:rsidR="00BE1220" w:rsidRPr="00651644" w:rsidRDefault="00BE1220" w:rsidP="00651644">
      <w:pPr>
        <w:jc w:val="center"/>
        <w:rPr>
          <w:b/>
          <w:bCs/>
          <w:i/>
          <w:iCs/>
          <w:sz w:val="28"/>
          <w:szCs w:val="28"/>
          <w:lang w:val="tt-RU"/>
        </w:rPr>
      </w:pPr>
      <w:r w:rsidRPr="008F5B24">
        <w:rPr>
          <w:b/>
          <w:bCs/>
          <w:i/>
          <w:iCs/>
          <w:sz w:val="36"/>
          <w:szCs w:val="36"/>
          <w:lang w:val="tt-RU"/>
        </w:rPr>
        <w:t>“Тәмле аш, тәмле ботка”</w:t>
      </w:r>
    </w:p>
    <w:p w:rsidR="00BE1220" w:rsidRPr="008F5B24" w:rsidRDefault="00BE1220" w:rsidP="00651644">
      <w:pPr>
        <w:jc w:val="center"/>
        <w:rPr>
          <w:b/>
          <w:bCs/>
          <w:i/>
          <w:iCs/>
          <w:sz w:val="32"/>
          <w:szCs w:val="32"/>
          <w:lang w:val="tt-RU"/>
        </w:rPr>
      </w:pPr>
      <w:r w:rsidRPr="008F5B24">
        <w:rPr>
          <w:b/>
          <w:bCs/>
          <w:i/>
          <w:iCs/>
          <w:sz w:val="32"/>
          <w:szCs w:val="32"/>
          <w:lang w:val="tt-RU"/>
        </w:rPr>
        <w:t>“Вкусный суп, вкусная каша”</w:t>
      </w:r>
    </w:p>
    <w:p w:rsidR="00BE1220" w:rsidRPr="008F5B24" w:rsidRDefault="00BE1220" w:rsidP="00651644">
      <w:pPr>
        <w:jc w:val="center"/>
        <w:rPr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>Без ашыйбыз тәмле аш,</w:t>
      </w:r>
    </w:p>
    <w:p w:rsidR="00BE1220" w:rsidRPr="008F5B24" w:rsidRDefault="00BE1220" w:rsidP="00651644">
      <w:pPr>
        <w:jc w:val="center"/>
        <w:rPr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>Тәмле аш, тәмле аш.</w:t>
      </w:r>
    </w:p>
    <w:p w:rsidR="00BE1220" w:rsidRPr="008F5B24" w:rsidRDefault="00BE1220" w:rsidP="00651644">
      <w:pPr>
        <w:jc w:val="center"/>
        <w:rPr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>Без ашыйбыз тәмле ботка,</w:t>
      </w:r>
    </w:p>
    <w:p w:rsidR="00BE1220" w:rsidRPr="008F5B24" w:rsidRDefault="00BE1220" w:rsidP="00651644">
      <w:pPr>
        <w:jc w:val="center"/>
        <w:rPr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>Тәмле ботка, тәмле ботка.</w:t>
      </w:r>
    </w:p>
    <w:p w:rsidR="00BE1220" w:rsidRPr="008F5B24" w:rsidRDefault="00BE1220" w:rsidP="00651644">
      <w:pPr>
        <w:jc w:val="center"/>
        <w:rPr>
          <w:sz w:val="36"/>
          <w:szCs w:val="36"/>
          <w:lang w:val="tt-RU"/>
        </w:rPr>
        <w:sectPr w:rsidR="00BE1220" w:rsidRPr="008F5B24" w:rsidSect="00651644">
          <w:type w:val="continuous"/>
          <w:pgSz w:w="11907" w:h="8391" w:orient="landscape" w:code="11"/>
          <w:pgMar w:top="709" w:right="1134" w:bottom="426" w:left="1134" w:header="708" w:footer="708" w:gutter="0"/>
          <w:cols w:space="708"/>
          <w:docGrid w:linePitch="360"/>
        </w:sectPr>
      </w:pPr>
    </w:p>
    <w:p w:rsidR="00BE1220" w:rsidRPr="008F5B24" w:rsidRDefault="00BE1220" w:rsidP="00651644">
      <w:pPr>
        <w:jc w:val="center"/>
        <w:rPr>
          <w:b/>
          <w:bCs/>
          <w:i/>
          <w:iCs/>
          <w:sz w:val="36"/>
          <w:szCs w:val="36"/>
          <w:lang w:val="tt-RU"/>
        </w:rPr>
      </w:pPr>
    </w:p>
    <w:p w:rsidR="00BE1220" w:rsidRPr="008F5B24" w:rsidRDefault="00BE1220" w:rsidP="00651644">
      <w:pPr>
        <w:jc w:val="center"/>
        <w:rPr>
          <w:b/>
          <w:bCs/>
          <w:i/>
          <w:iCs/>
          <w:sz w:val="36"/>
          <w:szCs w:val="36"/>
          <w:lang w:val="tt-RU"/>
        </w:rPr>
      </w:pPr>
      <w:r w:rsidRPr="008F5B24">
        <w:rPr>
          <w:b/>
          <w:bCs/>
          <w:i/>
          <w:iCs/>
          <w:sz w:val="36"/>
          <w:szCs w:val="36"/>
          <w:lang w:val="tt-RU"/>
        </w:rPr>
        <w:t>“Зәңгәр чынаяк”</w:t>
      </w:r>
    </w:p>
    <w:p w:rsidR="00BE1220" w:rsidRPr="008F5B24" w:rsidRDefault="00BE1220" w:rsidP="00651644">
      <w:pPr>
        <w:jc w:val="center"/>
        <w:rPr>
          <w:b/>
          <w:bCs/>
          <w:i/>
          <w:iCs/>
          <w:sz w:val="36"/>
          <w:szCs w:val="36"/>
          <w:lang w:val="tt-RU"/>
        </w:rPr>
      </w:pPr>
      <w:r w:rsidRPr="008F5B24">
        <w:rPr>
          <w:b/>
          <w:bCs/>
          <w:i/>
          <w:iCs/>
          <w:sz w:val="36"/>
          <w:szCs w:val="36"/>
          <w:lang w:val="tt-RU"/>
        </w:rPr>
        <w:t>“Синяя чашка”</w:t>
      </w:r>
    </w:p>
    <w:p w:rsidR="00BE1220" w:rsidRPr="008F5B24" w:rsidRDefault="00BE1220" w:rsidP="00651644">
      <w:pPr>
        <w:rPr>
          <w:sz w:val="36"/>
          <w:szCs w:val="36"/>
          <w:lang w:val="tt-RU"/>
        </w:rPr>
        <w:sectPr w:rsidR="00BE1220" w:rsidRPr="008F5B24" w:rsidSect="00651644">
          <w:type w:val="continuous"/>
          <w:pgSz w:w="11907" w:h="8391" w:orient="landscape" w:code="11"/>
          <w:pgMar w:top="142" w:right="1134" w:bottom="850" w:left="1134" w:header="708" w:footer="708" w:gutter="0"/>
          <w:cols w:space="708"/>
          <w:docGrid w:linePitch="360"/>
        </w:sectPr>
      </w:pPr>
    </w:p>
    <w:p w:rsidR="00BE1220" w:rsidRPr="008F5B24" w:rsidRDefault="00BE1220" w:rsidP="00651644">
      <w:pPr>
        <w:jc w:val="center"/>
        <w:rPr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>Зәңгәр – зәңгәр чынаяк,</w:t>
      </w:r>
    </w:p>
    <w:p w:rsidR="00BE1220" w:rsidRPr="008F5B24" w:rsidRDefault="00BE1220" w:rsidP="00651644">
      <w:pPr>
        <w:jc w:val="center"/>
        <w:rPr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>Зәңгәр – зәңгәр чынаяк.</w:t>
      </w:r>
    </w:p>
    <w:p w:rsidR="00BE1220" w:rsidRPr="008F5B24" w:rsidRDefault="00BE1220" w:rsidP="00651644">
      <w:pPr>
        <w:jc w:val="center"/>
        <w:rPr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>Әйе шул, әйе шул,</w:t>
      </w:r>
    </w:p>
    <w:p w:rsidR="00BE1220" w:rsidRPr="008F5B24" w:rsidRDefault="00BE1220" w:rsidP="00651644">
      <w:pPr>
        <w:jc w:val="center"/>
        <w:rPr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>Матур, чиста чынаяк.</w:t>
      </w:r>
    </w:p>
    <w:p w:rsidR="00BE1220" w:rsidRDefault="00BE1220" w:rsidP="00651644">
      <w:pPr>
        <w:jc w:val="center"/>
        <w:rPr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 xml:space="preserve">Әйе шул, әйе шул,Зәңгәр, </w:t>
      </w:r>
    </w:p>
    <w:p w:rsidR="00BE1220" w:rsidRPr="008F5B24" w:rsidRDefault="00BE1220" w:rsidP="00651644">
      <w:pPr>
        <w:jc w:val="center"/>
        <w:rPr>
          <w:sz w:val="36"/>
          <w:szCs w:val="36"/>
          <w:lang w:val="tt-RU"/>
        </w:rPr>
        <w:sectPr w:rsidR="00BE1220" w:rsidRPr="008F5B24" w:rsidSect="00651644">
          <w:type w:val="continuous"/>
          <w:pgSz w:w="11907" w:h="8391" w:orient="landscape" w:code="11"/>
          <w:pgMar w:top="142" w:right="1134" w:bottom="142" w:left="1134" w:header="708" w:footer="708" w:gutter="0"/>
          <w:cols w:space="708"/>
          <w:docGrid w:linePitch="360"/>
        </w:sectPr>
      </w:pPr>
      <w:r w:rsidRPr="008F5B24">
        <w:rPr>
          <w:sz w:val="36"/>
          <w:szCs w:val="36"/>
          <w:lang w:val="tt-RU"/>
        </w:rPr>
        <w:t>зәңгәр чынаяк.</w:t>
      </w:r>
    </w:p>
    <w:p w:rsidR="00BE1220" w:rsidRPr="008F5B24" w:rsidRDefault="00BE1220" w:rsidP="00651644">
      <w:pPr>
        <w:jc w:val="center"/>
        <w:rPr>
          <w:b/>
          <w:bCs/>
          <w:i/>
          <w:iCs/>
          <w:sz w:val="36"/>
          <w:szCs w:val="36"/>
          <w:lang w:val="tt-RU"/>
        </w:rPr>
        <w:sectPr w:rsidR="00BE1220" w:rsidRPr="008F5B24" w:rsidSect="008F5B24">
          <w:type w:val="continuous"/>
          <w:pgSz w:w="11907" w:h="8391" w:orient="landscape" w:code="11"/>
          <w:pgMar w:top="709" w:right="1134" w:bottom="850" w:left="1134" w:header="708" w:footer="708" w:gutter="0"/>
          <w:cols w:space="708"/>
          <w:docGrid w:linePitch="360"/>
        </w:sectPr>
      </w:pPr>
    </w:p>
    <w:p w:rsidR="00BE1220" w:rsidRPr="008F5B24" w:rsidRDefault="00BE1220" w:rsidP="00651644">
      <w:pPr>
        <w:jc w:val="center"/>
        <w:rPr>
          <w:b/>
          <w:bCs/>
          <w:i/>
          <w:iCs/>
          <w:sz w:val="36"/>
          <w:szCs w:val="36"/>
          <w:lang w:val="tt-RU"/>
        </w:rPr>
      </w:pPr>
      <w:r w:rsidRPr="008F5B24">
        <w:rPr>
          <w:b/>
          <w:bCs/>
          <w:i/>
          <w:iCs/>
          <w:sz w:val="36"/>
          <w:szCs w:val="36"/>
          <w:lang w:val="tt-RU"/>
        </w:rPr>
        <w:t>Җырлы-биюле уен “Матур”</w:t>
      </w:r>
    </w:p>
    <w:p w:rsidR="00BE1220" w:rsidRPr="008F5B24" w:rsidRDefault="00BE1220" w:rsidP="00651644">
      <w:pPr>
        <w:jc w:val="center"/>
        <w:rPr>
          <w:b/>
          <w:bCs/>
          <w:i/>
          <w:iCs/>
          <w:sz w:val="36"/>
          <w:szCs w:val="36"/>
          <w:lang w:val="tt-RU"/>
        </w:rPr>
      </w:pPr>
      <w:r w:rsidRPr="008F5B24">
        <w:rPr>
          <w:b/>
          <w:bCs/>
          <w:i/>
          <w:iCs/>
          <w:sz w:val="36"/>
          <w:szCs w:val="36"/>
          <w:lang w:val="tt-RU"/>
        </w:rPr>
        <w:t>“Красивое платье,</w:t>
      </w:r>
    </w:p>
    <w:p w:rsidR="00BE1220" w:rsidRPr="008F5B24" w:rsidRDefault="00BE1220" w:rsidP="00651644">
      <w:pPr>
        <w:jc w:val="center"/>
        <w:rPr>
          <w:b/>
          <w:bCs/>
          <w:i/>
          <w:iCs/>
          <w:sz w:val="36"/>
          <w:szCs w:val="36"/>
          <w:lang w:val="tt-RU"/>
        </w:rPr>
      </w:pPr>
      <w:r w:rsidRPr="008F5B24">
        <w:rPr>
          <w:b/>
          <w:bCs/>
          <w:i/>
          <w:iCs/>
          <w:sz w:val="36"/>
          <w:szCs w:val="36"/>
          <w:lang w:val="tt-RU"/>
        </w:rPr>
        <w:t>красивые брюки”</w:t>
      </w:r>
    </w:p>
    <w:p w:rsidR="00BE1220" w:rsidRPr="008F5B24" w:rsidRDefault="00BE1220" w:rsidP="00651644">
      <w:pPr>
        <w:jc w:val="center"/>
        <w:rPr>
          <w:b/>
          <w:bCs/>
          <w:sz w:val="36"/>
          <w:szCs w:val="36"/>
          <w:lang w:val="tt-RU"/>
        </w:rPr>
      </w:pPr>
    </w:p>
    <w:p w:rsidR="00BE1220" w:rsidRPr="008F5B24" w:rsidRDefault="00BE1220" w:rsidP="00651644">
      <w:pPr>
        <w:jc w:val="center"/>
        <w:rPr>
          <w:sz w:val="36"/>
          <w:szCs w:val="36"/>
          <w:lang w:val="tt-RU"/>
        </w:rPr>
        <w:sectPr w:rsidR="00BE1220" w:rsidRPr="008F5B24" w:rsidSect="008F5B24">
          <w:type w:val="continuous"/>
          <w:pgSz w:w="11907" w:h="8391" w:orient="landscape" w:code="11"/>
          <w:pgMar w:top="568" w:right="1134" w:bottom="850" w:left="1134" w:header="708" w:footer="708" w:gutter="0"/>
          <w:cols w:space="708"/>
          <w:docGrid w:linePitch="360"/>
        </w:sectPr>
      </w:pPr>
    </w:p>
    <w:p w:rsidR="00BE1220" w:rsidRPr="008F5B24" w:rsidRDefault="00BE1220" w:rsidP="00651644">
      <w:pPr>
        <w:jc w:val="center"/>
        <w:rPr>
          <w:i/>
          <w:iCs/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>Минем күлмәк матур,</w:t>
      </w:r>
    </w:p>
    <w:p w:rsidR="00BE1220" w:rsidRPr="008F5B24" w:rsidRDefault="00BE1220" w:rsidP="00651644">
      <w:pPr>
        <w:jc w:val="center"/>
        <w:rPr>
          <w:i/>
          <w:iCs/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>Синең күлмәк матур.</w:t>
      </w:r>
    </w:p>
    <w:p w:rsidR="00BE1220" w:rsidRPr="008F5B24" w:rsidRDefault="00BE1220" w:rsidP="00651644">
      <w:pPr>
        <w:jc w:val="center"/>
        <w:rPr>
          <w:i/>
          <w:iCs/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>Әйе шул, әйе шул,</w:t>
      </w:r>
    </w:p>
    <w:p w:rsidR="00BE1220" w:rsidRPr="008F5B24" w:rsidRDefault="00BE1220" w:rsidP="00651644">
      <w:pPr>
        <w:jc w:val="center"/>
        <w:rPr>
          <w:i/>
          <w:iCs/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>Минем күлмәк матур.</w:t>
      </w:r>
    </w:p>
    <w:p w:rsidR="00BE1220" w:rsidRPr="008F5B24" w:rsidRDefault="00BE1220" w:rsidP="00651644">
      <w:pPr>
        <w:jc w:val="center"/>
        <w:rPr>
          <w:sz w:val="36"/>
          <w:szCs w:val="36"/>
          <w:lang w:val="tt-RU"/>
        </w:rPr>
      </w:pPr>
    </w:p>
    <w:p w:rsidR="00BE1220" w:rsidRPr="008F5B24" w:rsidRDefault="00BE1220" w:rsidP="00651644">
      <w:pPr>
        <w:jc w:val="center"/>
        <w:rPr>
          <w:i/>
          <w:iCs/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>Минем чалбар матур,</w:t>
      </w:r>
    </w:p>
    <w:p w:rsidR="00BE1220" w:rsidRPr="008F5B24" w:rsidRDefault="00BE1220" w:rsidP="00651644">
      <w:pPr>
        <w:jc w:val="center"/>
        <w:rPr>
          <w:i/>
          <w:iCs/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>Синең чалбар матур.</w:t>
      </w:r>
    </w:p>
    <w:p w:rsidR="00BE1220" w:rsidRPr="008F5B24" w:rsidRDefault="00BE1220" w:rsidP="00651644">
      <w:pPr>
        <w:jc w:val="center"/>
        <w:rPr>
          <w:i/>
          <w:iCs/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>Әйе шул, әйе шул,</w:t>
      </w:r>
    </w:p>
    <w:p w:rsidR="00BE1220" w:rsidRPr="008F5B24" w:rsidRDefault="00BE1220" w:rsidP="00651644">
      <w:pPr>
        <w:jc w:val="center"/>
        <w:rPr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>Минем чалбар матур</w:t>
      </w:r>
    </w:p>
    <w:p w:rsidR="00BE1220" w:rsidRPr="008F5B24" w:rsidRDefault="00BE1220" w:rsidP="005B1088">
      <w:pPr>
        <w:rPr>
          <w:sz w:val="36"/>
          <w:szCs w:val="36"/>
          <w:lang w:val="tt-RU"/>
        </w:rPr>
        <w:sectPr w:rsidR="00BE1220" w:rsidRPr="008F5B24" w:rsidSect="008F5B24">
          <w:type w:val="continuous"/>
          <w:pgSz w:w="11907" w:h="8391" w:orient="landscape" w:code="11"/>
          <w:pgMar w:top="1701" w:right="1134" w:bottom="850" w:left="1134" w:header="708" w:footer="708" w:gutter="0"/>
          <w:cols w:space="708"/>
          <w:docGrid w:linePitch="360"/>
        </w:sectPr>
      </w:pPr>
    </w:p>
    <w:p w:rsidR="00BE1220" w:rsidRDefault="00BE1220" w:rsidP="00C73893">
      <w:pPr>
        <w:jc w:val="center"/>
        <w:rPr>
          <w:b/>
          <w:bCs/>
          <w:i/>
          <w:iCs/>
          <w:sz w:val="28"/>
          <w:szCs w:val="28"/>
          <w:lang w:val="tt-RU"/>
        </w:rPr>
      </w:pPr>
    </w:p>
    <w:p w:rsidR="00BE1220" w:rsidRDefault="00BE1220" w:rsidP="00C73893">
      <w:pPr>
        <w:jc w:val="center"/>
        <w:rPr>
          <w:b/>
          <w:bCs/>
          <w:i/>
          <w:iCs/>
          <w:sz w:val="28"/>
          <w:szCs w:val="28"/>
          <w:lang w:val="tt-RU"/>
        </w:rPr>
      </w:pPr>
    </w:p>
    <w:p w:rsidR="00BE1220" w:rsidRDefault="00BE1220" w:rsidP="00C73893">
      <w:pPr>
        <w:jc w:val="center"/>
        <w:rPr>
          <w:b/>
          <w:bCs/>
          <w:i/>
          <w:iCs/>
          <w:sz w:val="28"/>
          <w:szCs w:val="28"/>
          <w:lang w:val="tt-RU"/>
        </w:rPr>
      </w:pPr>
    </w:p>
    <w:p w:rsidR="00BE1220" w:rsidRDefault="00BE1220" w:rsidP="009034C5">
      <w:pPr>
        <w:rPr>
          <w:b/>
          <w:bCs/>
          <w:i/>
          <w:iCs/>
          <w:sz w:val="28"/>
          <w:szCs w:val="28"/>
          <w:lang w:val="tt-RU"/>
        </w:rPr>
      </w:pPr>
    </w:p>
    <w:p w:rsidR="00BE1220" w:rsidRDefault="00BE1220" w:rsidP="009034C5">
      <w:pPr>
        <w:rPr>
          <w:sz w:val="28"/>
          <w:szCs w:val="28"/>
          <w:lang w:val="tt-RU"/>
        </w:rPr>
        <w:sectPr w:rsidR="00BE1220" w:rsidSect="008F5B24">
          <w:type w:val="continuous"/>
          <w:pgSz w:w="11907" w:h="8391" w:orient="landscape" w:code="11"/>
          <w:pgMar w:top="709" w:right="1134" w:bottom="850" w:left="1134" w:header="708" w:footer="708" w:gutter="0"/>
          <w:cols w:space="708"/>
          <w:docGrid w:linePitch="360"/>
        </w:sectPr>
      </w:pPr>
    </w:p>
    <w:p w:rsidR="00BE1220" w:rsidRPr="008F5B24" w:rsidRDefault="00BE1220" w:rsidP="00651644">
      <w:pPr>
        <w:jc w:val="center"/>
        <w:rPr>
          <w:b/>
          <w:bCs/>
          <w:i/>
          <w:iCs/>
          <w:sz w:val="36"/>
          <w:szCs w:val="36"/>
          <w:lang w:val="tt-RU"/>
        </w:rPr>
      </w:pPr>
      <w:r w:rsidRPr="008F5B24">
        <w:rPr>
          <w:b/>
          <w:bCs/>
          <w:i/>
          <w:iCs/>
          <w:sz w:val="36"/>
          <w:szCs w:val="36"/>
          <w:lang w:val="tt-RU"/>
        </w:rPr>
        <w:t>Җыр</w:t>
      </w:r>
    </w:p>
    <w:p w:rsidR="00BE1220" w:rsidRPr="008F5B24" w:rsidRDefault="00BE1220" w:rsidP="00651644">
      <w:pPr>
        <w:jc w:val="center"/>
        <w:rPr>
          <w:sz w:val="36"/>
          <w:szCs w:val="36"/>
          <w:lang w:val="tt-RU"/>
        </w:rPr>
        <w:sectPr w:rsidR="00BE1220" w:rsidRPr="008F5B24" w:rsidSect="008F5B24">
          <w:type w:val="continuous"/>
          <w:pgSz w:w="11907" w:h="8391" w:orient="landscape" w:code="11"/>
          <w:pgMar w:top="567" w:right="1134" w:bottom="850" w:left="1134" w:header="708" w:footer="708" w:gutter="0"/>
          <w:cols w:space="708"/>
          <w:docGrid w:linePitch="360"/>
        </w:sectPr>
      </w:pPr>
      <w:r w:rsidRPr="008F5B24">
        <w:rPr>
          <w:b/>
          <w:bCs/>
          <w:i/>
          <w:iCs/>
          <w:sz w:val="36"/>
          <w:szCs w:val="36"/>
          <w:lang w:val="tt-RU"/>
        </w:rPr>
        <w:t>“Яратам” – “Люблю”</w:t>
      </w:r>
      <w:r w:rsidRPr="008F5B24">
        <w:rPr>
          <w:sz w:val="36"/>
          <w:szCs w:val="36"/>
          <w:lang w:val="tt-RU"/>
        </w:rPr>
        <w:t xml:space="preserve"> </w:t>
      </w:r>
    </w:p>
    <w:p w:rsidR="00BE1220" w:rsidRPr="008F5B24" w:rsidRDefault="00BE1220" w:rsidP="00651644">
      <w:pPr>
        <w:jc w:val="center"/>
        <w:rPr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>Яратам, яратам.</w:t>
      </w:r>
    </w:p>
    <w:p w:rsidR="00BE1220" w:rsidRPr="008F5B24" w:rsidRDefault="00BE1220" w:rsidP="00651644">
      <w:pPr>
        <w:jc w:val="center"/>
        <w:rPr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>Курчак яратам.</w:t>
      </w:r>
    </w:p>
    <w:p w:rsidR="00BE1220" w:rsidRPr="008F5B24" w:rsidRDefault="00BE1220" w:rsidP="00651644">
      <w:pPr>
        <w:jc w:val="center"/>
        <w:rPr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>Яратам, яратам.</w:t>
      </w:r>
    </w:p>
    <w:p w:rsidR="00BE1220" w:rsidRPr="008F5B24" w:rsidRDefault="00BE1220" w:rsidP="00651644">
      <w:pPr>
        <w:jc w:val="center"/>
        <w:rPr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>Аю яратам.</w:t>
      </w:r>
    </w:p>
    <w:p w:rsidR="00BE1220" w:rsidRPr="008F5B24" w:rsidRDefault="00BE1220" w:rsidP="00651644">
      <w:pPr>
        <w:jc w:val="center"/>
        <w:rPr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>Яратам, яратам.</w:t>
      </w:r>
    </w:p>
    <w:p w:rsidR="00BE1220" w:rsidRPr="008F5B24" w:rsidRDefault="00BE1220" w:rsidP="00651644">
      <w:pPr>
        <w:jc w:val="center"/>
        <w:rPr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>Куян яратам.</w:t>
      </w:r>
    </w:p>
    <w:p w:rsidR="00BE1220" w:rsidRPr="008F5B24" w:rsidRDefault="00BE1220" w:rsidP="00651644">
      <w:pPr>
        <w:jc w:val="center"/>
        <w:rPr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>Яратам, яратам.</w:t>
      </w:r>
    </w:p>
    <w:p w:rsidR="00BE1220" w:rsidRPr="008F5B24" w:rsidRDefault="00BE1220" w:rsidP="00651644">
      <w:pPr>
        <w:jc w:val="center"/>
        <w:rPr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>Туп яратам.</w:t>
      </w:r>
    </w:p>
    <w:p w:rsidR="00BE1220" w:rsidRPr="008F5B24" w:rsidRDefault="00BE1220" w:rsidP="00651644">
      <w:pPr>
        <w:jc w:val="center"/>
        <w:rPr>
          <w:sz w:val="36"/>
          <w:szCs w:val="36"/>
          <w:lang w:val="tt-RU"/>
        </w:rPr>
        <w:sectPr w:rsidR="00BE1220" w:rsidRPr="008F5B24" w:rsidSect="00651644">
          <w:type w:val="continuous"/>
          <w:pgSz w:w="11907" w:h="8391" w:orient="landscape" w:code="11"/>
          <w:pgMar w:top="709" w:right="1134" w:bottom="850" w:left="1134" w:header="708" w:footer="708" w:gutter="0"/>
          <w:cols w:space="708"/>
          <w:docGrid w:linePitch="360"/>
        </w:sectPr>
      </w:pPr>
    </w:p>
    <w:p w:rsidR="00BE1220" w:rsidRPr="008F5B24" w:rsidRDefault="00BE1220" w:rsidP="00651644">
      <w:pPr>
        <w:jc w:val="center"/>
        <w:rPr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>Яратам, яратам.</w:t>
      </w:r>
    </w:p>
    <w:p w:rsidR="00BE1220" w:rsidRPr="008F5B24" w:rsidRDefault="00BE1220" w:rsidP="00651644">
      <w:pPr>
        <w:jc w:val="center"/>
        <w:rPr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>Песи яратам.</w:t>
      </w:r>
    </w:p>
    <w:p w:rsidR="00BE1220" w:rsidRPr="008F5B24" w:rsidRDefault="00BE1220" w:rsidP="00651644">
      <w:pPr>
        <w:jc w:val="center"/>
        <w:rPr>
          <w:sz w:val="36"/>
          <w:szCs w:val="36"/>
          <w:u w:val="single"/>
          <w:lang w:val="tt-RU"/>
        </w:rPr>
      </w:pPr>
      <w:r w:rsidRPr="008F5B24">
        <w:rPr>
          <w:sz w:val="36"/>
          <w:szCs w:val="36"/>
          <w:lang w:val="tt-RU"/>
        </w:rPr>
        <w:t>Яратам, яратам.</w:t>
      </w:r>
    </w:p>
    <w:p w:rsidR="00BE1220" w:rsidRPr="008F5B24" w:rsidRDefault="00BE1220" w:rsidP="00651644">
      <w:pPr>
        <w:jc w:val="center"/>
        <w:rPr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>Эт яратам.</w:t>
      </w:r>
    </w:p>
    <w:p w:rsidR="00BE1220" w:rsidRPr="008F5B24" w:rsidRDefault="00BE1220" w:rsidP="009B0C72">
      <w:pPr>
        <w:rPr>
          <w:sz w:val="36"/>
          <w:szCs w:val="36"/>
          <w:lang w:val="tt-RU"/>
        </w:rPr>
      </w:pPr>
    </w:p>
    <w:p w:rsidR="00BE1220" w:rsidRPr="008F5B24" w:rsidRDefault="00BE1220" w:rsidP="00651644">
      <w:pPr>
        <w:jc w:val="center"/>
        <w:rPr>
          <w:sz w:val="36"/>
          <w:szCs w:val="36"/>
          <w:lang w:val="tt-RU"/>
        </w:rPr>
      </w:pPr>
      <w:r w:rsidRPr="008F5B24">
        <w:rPr>
          <w:b/>
          <w:bCs/>
          <w:i/>
          <w:iCs/>
          <w:sz w:val="36"/>
          <w:szCs w:val="36"/>
          <w:lang w:val="tt-RU"/>
        </w:rPr>
        <w:t>Җыр  “Сабантуй”</w:t>
      </w:r>
    </w:p>
    <w:p w:rsidR="00BE1220" w:rsidRPr="008F5B24" w:rsidRDefault="00BE1220" w:rsidP="00651644">
      <w:pPr>
        <w:jc w:val="center"/>
        <w:rPr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>Карагыз, карагыз,</w:t>
      </w:r>
    </w:p>
    <w:p w:rsidR="00BE1220" w:rsidRPr="008F5B24" w:rsidRDefault="00BE1220" w:rsidP="00651644">
      <w:pPr>
        <w:jc w:val="center"/>
        <w:rPr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>Сабантуйга барабыз.</w:t>
      </w:r>
    </w:p>
    <w:p w:rsidR="00BE1220" w:rsidRPr="008F5B24" w:rsidRDefault="00BE1220" w:rsidP="00651644">
      <w:pPr>
        <w:jc w:val="center"/>
        <w:rPr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>Сабантуйга барабыз,</w:t>
      </w:r>
    </w:p>
    <w:p w:rsidR="00BE1220" w:rsidRPr="008F5B24" w:rsidRDefault="00BE1220" w:rsidP="00651644">
      <w:pPr>
        <w:jc w:val="center"/>
        <w:rPr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>Уйнап бүләк алабыз.</w:t>
      </w:r>
    </w:p>
    <w:p w:rsidR="00BE1220" w:rsidRPr="008F5B24" w:rsidRDefault="00BE1220" w:rsidP="00651644">
      <w:pPr>
        <w:jc w:val="center"/>
        <w:rPr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>Сабантуйга барабыз,</w:t>
      </w:r>
    </w:p>
    <w:p w:rsidR="00BE1220" w:rsidRPr="008F5B24" w:rsidRDefault="00BE1220" w:rsidP="00651644">
      <w:pPr>
        <w:jc w:val="center"/>
        <w:rPr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>Сикерәбез, чабабыз.</w:t>
      </w:r>
    </w:p>
    <w:p w:rsidR="00BE1220" w:rsidRPr="008F5B24" w:rsidRDefault="00BE1220" w:rsidP="00651644">
      <w:pPr>
        <w:jc w:val="center"/>
        <w:rPr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>Җырлап, биеп алабыз,</w:t>
      </w:r>
    </w:p>
    <w:p w:rsidR="00BE1220" w:rsidRPr="008F5B24" w:rsidRDefault="00BE1220" w:rsidP="00651644">
      <w:pPr>
        <w:jc w:val="center"/>
        <w:rPr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>Уйнап бүләк алабыз.</w:t>
      </w:r>
    </w:p>
    <w:p w:rsidR="00BE1220" w:rsidRPr="008F5B24" w:rsidRDefault="00BE1220" w:rsidP="00651644">
      <w:pPr>
        <w:jc w:val="center"/>
        <w:rPr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>Карагыз, карагыз,</w:t>
      </w:r>
    </w:p>
    <w:p w:rsidR="00BE1220" w:rsidRPr="008F5B24" w:rsidRDefault="00BE1220" w:rsidP="00651644">
      <w:pPr>
        <w:jc w:val="center"/>
        <w:rPr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>Сабантуйга барабыз.</w:t>
      </w:r>
    </w:p>
    <w:p w:rsidR="00BE1220" w:rsidRPr="008F5B24" w:rsidRDefault="00BE1220" w:rsidP="00651644">
      <w:pPr>
        <w:jc w:val="center"/>
        <w:rPr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>Сабантуйга барабыз,</w:t>
      </w:r>
    </w:p>
    <w:p w:rsidR="00BE1220" w:rsidRPr="008F5B24" w:rsidRDefault="00BE1220" w:rsidP="00651644">
      <w:pPr>
        <w:jc w:val="center"/>
        <w:rPr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>Уйнап бүләк алабыз.</w:t>
      </w:r>
    </w:p>
    <w:p w:rsidR="00BE1220" w:rsidRDefault="00BE1220" w:rsidP="009B0C72">
      <w:pPr>
        <w:rPr>
          <w:b/>
          <w:bCs/>
          <w:i/>
          <w:iCs/>
          <w:sz w:val="28"/>
          <w:szCs w:val="28"/>
          <w:lang w:val="tt-RU"/>
        </w:rPr>
        <w:sectPr w:rsidR="00BE1220" w:rsidSect="008F5B24">
          <w:type w:val="continuous"/>
          <w:pgSz w:w="11907" w:h="8391" w:orient="landscape" w:code="11"/>
          <w:pgMar w:top="709" w:right="1134" w:bottom="850" w:left="1134" w:header="708" w:footer="708" w:gutter="0"/>
          <w:cols w:space="708"/>
          <w:docGrid w:linePitch="360"/>
        </w:sectPr>
      </w:pPr>
    </w:p>
    <w:p w:rsidR="00BE1220" w:rsidRDefault="00BE1220" w:rsidP="00651644">
      <w:pPr>
        <w:rPr>
          <w:b/>
          <w:bCs/>
          <w:i/>
          <w:iCs/>
          <w:sz w:val="36"/>
          <w:szCs w:val="36"/>
          <w:lang w:val="tt-RU"/>
        </w:rPr>
      </w:pPr>
    </w:p>
    <w:p w:rsidR="00BE1220" w:rsidRPr="008F5B24" w:rsidRDefault="00BE1220" w:rsidP="00651644">
      <w:pPr>
        <w:jc w:val="center"/>
        <w:rPr>
          <w:b/>
          <w:bCs/>
          <w:i/>
          <w:iCs/>
          <w:sz w:val="36"/>
          <w:szCs w:val="36"/>
          <w:lang w:val="tt-RU"/>
        </w:rPr>
      </w:pPr>
      <w:r w:rsidRPr="008F5B24">
        <w:rPr>
          <w:b/>
          <w:bCs/>
          <w:i/>
          <w:iCs/>
          <w:sz w:val="36"/>
          <w:szCs w:val="36"/>
          <w:lang w:val="tt-RU"/>
        </w:rPr>
        <w:t>Җырлы-биюле уен</w:t>
      </w:r>
      <w:r>
        <w:rPr>
          <w:b/>
          <w:bCs/>
          <w:i/>
          <w:iCs/>
          <w:sz w:val="36"/>
          <w:szCs w:val="36"/>
          <w:lang w:val="tt-RU"/>
        </w:rPr>
        <w:t xml:space="preserve">  </w:t>
      </w:r>
      <w:r w:rsidRPr="008F5B24">
        <w:rPr>
          <w:b/>
          <w:bCs/>
          <w:i/>
          <w:iCs/>
          <w:sz w:val="36"/>
          <w:szCs w:val="36"/>
          <w:lang w:val="tt-RU"/>
        </w:rPr>
        <w:t>“Ак ипи”- “Каравай”</w:t>
      </w:r>
    </w:p>
    <w:p w:rsidR="00BE1220" w:rsidRPr="008F5B24" w:rsidRDefault="00BE1220" w:rsidP="00651644">
      <w:pPr>
        <w:jc w:val="center"/>
        <w:rPr>
          <w:i/>
          <w:iCs/>
          <w:sz w:val="36"/>
          <w:szCs w:val="36"/>
          <w:u w:val="single"/>
          <w:lang w:val="tt-RU"/>
        </w:rPr>
      </w:pPr>
    </w:p>
    <w:p w:rsidR="00BE1220" w:rsidRPr="008F5B24" w:rsidRDefault="00BE1220" w:rsidP="00651644">
      <w:pPr>
        <w:jc w:val="center"/>
        <w:rPr>
          <w:sz w:val="36"/>
          <w:szCs w:val="36"/>
          <w:lang w:val="tt-RU"/>
        </w:rPr>
        <w:sectPr w:rsidR="00BE1220" w:rsidRPr="008F5B24" w:rsidSect="00651644">
          <w:type w:val="continuous"/>
          <w:pgSz w:w="11907" w:h="8391" w:orient="landscape" w:code="11"/>
          <w:pgMar w:top="0" w:right="1134" w:bottom="142" w:left="1134" w:header="708" w:footer="708" w:gutter="0"/>
          <w:cols w:space="708"/>
          <w:docGrid w:linePitch="360"/>
        </w:sectPr>
      </w:pPr>
    </w:p>
    <w:p w:rsidR="00BE1220" w:rsidRPr="008F5B24" w:rsidRDefault="00BE1220" w:rsidP="00651644">
      <w:pPr>
        <w:jc w:val="center"/>
        <w:rPr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>Мияуның  туган көненә</w:t>
      </w:r>
    </w:p>
    <w:p w:rsidR="00BE1220" w:rsidRPr="008F5B24" w:rsidRDefault="00BE1220" w:rsidP="00651644">
      <w:pPr>
        <w:jc w:val="center"/>
        <w:rPr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>Без пешердек ак ипи.</w:t>
      </w:r>
    </w:p>
    <w:p w:rsidR="00BE1220" w:rsidRPr="008F5B24" w:rsidRDefault="00BE1220" w:rsidP="00651644">
      <w:pPr>
        <w:jc w:val="center"/>
        <w:rPr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>Менә шундый ипи зур,</w:t>
      </w:r>
    </w:p>
    <w:p w:rsidR="00BE1220" w:rsidRPr="008F5B24" w:rsidRDefault="00BE1220" w:rsidP="00651644">
      <w:pPr>
        <w:jc w:val="center"/>
        <w:rPr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>Менә шундый кечкенә,</w:t>
      </w:r>
    </w:p>
    <w:p w:rsidR="00BE1220" w:rsidRPr="008F5B24" w:rsidRDefault="00BE1220" w:rsidP="00651644">
      <w:pPr>
        <w:jc w:val="center"/>
        <w:rPr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>Менә шундый тәмле,</w:t>
      </w:r>
    </w:p>
    <w:p w:rsidR="00BE1220" w:rsidRPr="008F5B24" w:rsidRDefault="00BE1220" w:rsidP="00651644">
      <w:pPr>
        <w:jc w:val="center"/>
        <w:rPr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>Менә шундый баллы.</w:t>
      </w:r>
    </w:p>
    <w:p w:rsidR="00BE1220" w:rsidRPr="008F5B24" w:rsidRDefault="00BE1220" w:rsidP="00651644">
      <w:pPr>
        <w:jc w:val="center"/>
        <w:rPr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>Әйе шул, әйе шул,</w:t>
      </w:r>
    </w:p>
    <w:p w:rsidR="00BE1220" w:rsidRPr="008F5B24" w:rsidRDefault="00BE1220" w:rsidP="00651644">
      <w:pPr>
        <w:jc w:val="center"/>
        <w:rPr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>Әйе шул ипи тәмле.</w:t>
      </w:r>
    </w:p>
    <w:p w:rsidR="00BE1220" w:rsidRPr="008F5B24" w:rsidRDefault="00BE1220" w:rsidP="00651644">
      <w:pPr>
        <w:jc w:val="center"/>
        <w:rPr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>Мияуның туган көнендә</w:t>
      </w:r>
    </w:p>
    <w:p w:rsidR="00BE1220" w:rsidRPr="008F5B24" w:rsidRDefault="00BE1220" w:rsidP="00651644">
      <w:pPr>
        <w:jc w:val="center"/>
        <w:rPr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>Бергә -бергә уйныйбыз.</w:t>
      </w:r>
    </w:p>
    <w:p w:rsidR="00BE1220" w:rsidRPr="008F5B24" w:rsidRDefault="00BE1220" w:rsidP="00651644">
      <w:pPr>
        <w:jc w:val="center"/>
        <w:rPr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>Менә шулай сикерәбез,</w:t>
      </w:r>
    </w:p>
    <w:p w:rsidR="00BE1220" w:rsidRPr="008F5B24" w:rsidRDefault="00BE1220" w:rsidP="00651644">
      <w:pPr>
        <w:jc w:val="center"/>
        <w:rPr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>Менә шулай йөгерәбез.</w:t>
      </w:r>
    </w:p>
    <w:p w:rsidR="00BE1220" w:rsidRPr="008F5B24" w:rsidRDefault="00BE1220" w:rsidP="00651644">
      <w:pPr>
        <w:jc w:val="center"/>
        <w:rPr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>Менә шулай хлоп – хлоп,</w:t>
      </w:r>
    </w:p>
    <w:p w:rsidR="00BE1220" w:rsidRPr="008F5B24" w:rsidRDefault="00BE1220" w:rsidP="00651644">
      <w:pPr>
        <w:jc w:val="center"/>
        <w:rPr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>Менә шулай топ – топ.</w:t>
      </w:r>
    </w:p>
    <w:p w:rsidR="00BE1220" w:rsidRPr="008F5B24" w:rsidRDefault="00BE1220" w:rsidP="00651644">
      <w:pPr>
        <w:jc w:val="center"/>
        <w:rPr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>Әйе шул, әйе шул,</w:t>
      </w:r>
    </w:p>
    <w:p w:rsidR="00BE1220" w:rsidRPr="008F5B24" w:rsidRDefault="00BE1220" w:rsidP="00651644">
      <w:pPr>
        <w:jc w:val="center"/>
        <w:rPr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>Шулай бергә уйныйбыз</w:t>
      </w:r>
    </w:p>
    <w:p w:rsidR="00BE1220" w:rsidRDefault="00BE1220" w:rsidP="00651644">
      <w:pPr>
        <w:jc w:val="center"/>
        <w:rPr>
          <w:sz w:val="28"/>
          <w:szCs w:val="28"/>
          <w:lang w:val="tt-RU"/>
        </w:rPr>
      </w:pPr>
    </w:p>
    <w:p w:rsidR="00BE1220" w:rsidRDefault="00BE1220" w:rsidP="00651644">
      <w:pPr>
        <w:jc w:val="center"/>
        <w:rPr>
          <w:sz w:val="28"/>
          <w:szCs w:val="28"/>
          <w:lang w:val="tt-RU"/>
        </w:rPr>
      </w:pPr>
    </w:p>
    <w:p w:rsidR="00BE1220" w:rsidRDefault="00BE1220" w:rsidP="00651644">
      <w:pPr>
        <w:jc w:val="center"/>
        <w:rPr>
          <w:sz w:val="28"/>
          <w:szCs w:val="28"/>
          <w:lang w:val="tt-RU"/>
        </w:rPr>
      </w:pPr>
    </w:p>
    <w:p w:rsidR="00BE1220" w:rsidRPr="008F5B24" w:rsidRDefault="00BE1220" w:rsidP="00651644">
      <w:pPr>
        <w:jc w:val="center"/>
        <w:rPr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>Мияуның туган көнендә</w:t>
      </w:r>
    </w:p>
    <w:p w:rsidR="00BE1220" w:rsidRPr="008F5B24" w:rsidRDefault="00BE1220" w:rsidP="00651644">
      <w:pPr>
        <w:jc w:val="center"/>
        <w:rPr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>Күңелле ял итәбез.</w:t>
      </w:r>
    </w:p>
    <w:p w:rsidR="00BE1220" w:rsidRPr="008F5B24" w:rsidRDefault="00BE1220" w:rsidP="00651644">
      <w:pPr>
        <w:jc w:val="center"/>
        <w:rPr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>Менә шулай биибез,</w:t>
      </w:r>
    </w:p>
    <w:p w:rsidR="00BE1220" w:rsidRPr="008F5B24" w:rsidRDefault="00BE1220" w:rsidP="00651644">
      <w:pPr>
        <w:tabs>
          <w:tab w:val="center" w:pos="4677"/>
        </w:tabs>
        <w:jc w:val="center"/>
        <w:rPr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>Менә шулай җырлыйбыз,</w:t>
      </w:r>
    </w:p>
    <w:p w:rsidR="00BE1220" w:rsidRPr="008F5B24" w:rsidRDefault="00BE1220" w:rsidP="00651644">
      <w:pPr>
        <w:jc w:val="center"/>
        <w:rPr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>Лә-лә-лә-лә, лә-лә-лә-лә,</w:t>
      </w:r>
    </w:p>
    <w:p w:rsidR="00BE1220" w:rsidRDefault="00BE1220" w:rsidP="00651644">
      <w:pPr>
        <w:jc w:val="center"/>
        <w:rPr>
          <w:sz w:val="36"/>
          <w:szCs w:val="36"/>
          <w:lang w:val="tt-RU"/>
        </w:rPr>
      </w:pPr>
      <w:r w:rsidRPr="008F5B24">
        <w:rPr>
          <w:sz w:val="36"/>
          <w:szCs w:val="36"/>
          <w:lang w:val="tt-RU"/>
        </w:rPr>
        <w:t>Әйе шул, әйе шул,</w:t>
      </w:r>
    </w:p>
    <w:p w:rsidR="00BE1220" w:rsidRPr="008F5B24" w:rsidRDefault="00BE1220" w:rsidP="003F636D">
      <w:pPr>
        <w:jc w:val="center"/>
        <w:rPr>
          <w:sz w:val="36"/>
          <w:szCs w:val="36"/>
          <w:lang w:val="tt-RU"/>
        </w:rPr>
        <w:sectPr w:rsidR="00BE1220" w:rsidRPr="008F5B24" w:rsidSect="00651644">
          <w:type w:val="continuous"/>
          <w:pgSz w:w="11907" w:h="8391" w:orient="landscape" w:code="11"/>
          <w:pgMar w:top="426" w:right="1134" w:bottom="850" w:left="1134" w:header="708" w:footer="708" w:gutter="0"/>
          <w:cols w:num="2" w:space="708"/>
          <w:docGrid w:linePitch="360"/>
        </w:sectPr>
      </w:pPr>
      <w:r w:rsidRPr="008F5B24">
        <w:rPr>
          <w:sz w:val="36"/>
          <w:szCs w:val="36"/>
          <w:lang w:val="tt-RU"/>
        </w:rPr>
        <w:t>Котлы булсын туган көн.</w:t>
      </w:r>
    </w:p>
    <w:p w:rsidR="00BE1220" w:rsidRPr="009034C5" w:rsidRDefault="00BE1220" w:rsidP="003F636D">
      <w:pPr>
        <w:rPr>
          <w:sz w:val="28"/>
          <w:szCs w:val="28"/>
          <w:lang w:val="tt-RU"/>
        </w:rPr>
      </w:pPr>
    </w:p>
    <w:sectPr w:rsidR="00BE1220" w:rsidRPr="009034C5" w:rsidSect="00651644">
      <w:type w:val="continuous"/>
      <w:pgSz w:w="11907" w:h="8391" w:orient="landscape" w:code="11"/>
      <w:pgMar w:top="426" w:right="1134" w:bottom="850" w:left="1134" w:header="708" w:footer="708" w:gutter="0"/>
      <w:cols w:num="2"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E1220" w:rsidRDefault="00BE1220" w:rsidP="00A7769A">
      <w:r>
        <w:separator/>
      </w:r>
    </w:p>
  </w:endnote>
  <w:endnote w:type="continuationSeparator" w:id="0">
    <w:p w:rsidR="00BE1220" w:rsidRDefault="00BE1220" w:rsidP="00A7769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1220" w:rsidRDefault="00BE1220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E1220" w:rsidRDefault="00BE1220" w:rsidP="00A7769A">
      <w:r>
        <w:separator/>
      </w:r>
    </w:p>
  </w:footnote>
  <w:footnote w:type="continuationSeparator" w:id="0">
    <w:p w:rsidR="00BE1220" w:rsidRDefault="00BE1220" w:rsidP="00A7769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1220" w:rsidRDefault="00BE1220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2C536E"/>
    <w:multiLevelType w:val="hybridMultilevel"/>
    <w:tmpl w:val="794E3956"/>
    <w:lvl w:ilvl="0" w:tplc="C362377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12EB673C"/>
    <w:multiLevelType w:val="hybridMultilevel"/>
    <w:tmpl w:val="03D8D12A"/>
    <w:lvl w:ilvl="0" w:tplc="E6D6417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embedSystemFonts/>
  <w:defaultTabStop w:val="708"/>
  <w:doNotHyphenateCaps/>
  <w:drawingGridHorizontalSpacing w:val="120"/>
  <w:displayHorizont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25C3C"/>
    <w:rsid w:val="001A16CD"/>
    <w:rsid w:val="001B76C5"/>
    <w:rsid w:val="001D427F"/>
    <w:rsid w:val="0023275C"/>
    <w:rsid w:val="002B6549"/>
    <w:rsid w:val="002C4034"/>
    <w:rsid w:val="00325C3C"/>
    <w:rsid w:val="003F636D"/>
    <w:rsid w:val="004774A3"/>
    <w:rsid w:val="004D0EDD"/>
    <w:rsid w:val="005B1088"/>
    <w:rsid w:val="00651644"/>
    <w:rsid w:val="00651784"/>
    <w:rsid w:val="006D3E59"/>
    <w:rsid w:val="0073181C"/>
    <w:rsid w:val="007A4CA0"/>
    <w:rsid w:val="008F5B24"/>
    <w:rsid w:val="009034C5"/>
    <w:rsid w:val="00911DD7"/>
    <w:rsid w:val="009B0C72"/>
    <w:rsid w:val="00A063E5"/>
    <w:rsid w:val="00A7769A"/>
    <w:rsid w:val="00B56FDD"/>
    <w:rsid w:val="00BE1220"/>
    <w:rsid w:val="00C73893"/>
    <w:rsid w:val="00EC6ABB"/>
    <w:rsid w:val="00F449A6"/>
    <w:rsid w:val="00FA26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5C3C"/>
    <w:rPr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A7769A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A7769A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A7769A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A7769A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7598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79</TotalTime>
  <Pages>11</Pages>
  <Words>434</Words>
  <Characters>2474</Characters>
  <Application>Microsoft Office Outlook</Application>
  <DocSecurity>0</DocSecurity>
  <Lines>0</Lines>
  <Paragraphs>0</Paragraphs>
  <ScaleCrop>false</ScaleCrop>
  <Company>Home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Җырлы – биюле уен “Минем өем”</dc:title>
  <dc:subject/>
  <dc:creator>Emachines</dc:creator>
  <cp:keywords/>
  <dc:description/>
  <cp:lastModifiedBy>Admin</cp:lastModifiedBy>
  <cp:revision>9</cp:revision>
  <dcterms:created xsi:type="dcterms:W3CDTF">2013-02-27T14:49:00Z</dcterms:created>
  <dcterms:modified xsi:type="dcterms:W3CDTF">2017-02-18T10:13:00Z</dcterms:modified>
</cp:coreProperties>
</file>